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hAnsiTheme="minorHAnsi" w:cstheme="minorHAnsi"/>
        </w:rPr>
        <w:id w:val="818998649"/>
        <w:docPartObj>
          <w:docPartGallery w:val="Cover Pages"/>
          <w:docPartUnique/>
        </w:docPartObj>
      </w:sdtPr>
      <w:sdtEndPr>
        <w:rPr>
          <w:color w:val="1B587C"/>
          <w:sz w:val="22"/>
          <w:szCs w:val="22"/>
        </w:rPr>
      </w:sdtEndPr>
      <w:sdtContent>
        <w:p w14:paraId="69974B59" w14:textId="790037C4" w:rsidR="00F64F2D" w:rsidRPr="00967B82" w:rsidRDefault="00F64F2D">
          <w:pPr>
            <w:rPr>
              <w:rFonts w:asciiTheme="minorHAnsi" w:hAnsiTheme="minorHAnsi" w:cstheme="minorHAnsi"/>
            </w:rPr>
          </w:pPr>
        </w:p>
        <w:p w14:paraId="23107B68" w14:textId="08294CE5" w:rsidR="00AC10D9" w:rsidRPr="00967B82" w:rsidRDefault="00AC10D9" w:rsidP="00AC10D9">
          <w:pPr>
            <w:ind w:right="-1440"/>
            <w:rPr>
              <w:rFonts w:asciiTheme="minorHAnsi" w:hAnsiTheme="minorHAnsi" w:cstheme="minorHAnsi"/>
            </w:rPr>
          </w:pPr>
          <w:bookmarkStart w:id="0" w:name="_Hlk4485839"/>
          <w:r w:rsidRPr="00967B82">
            <w:rPr>
              <w:rFonts w:asciiTheme="minorHAnsi" w:hAnsiTheme="minorHAnsi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1" layoutInCell="1" allowOverlap="1" wp14:anchorId="3CC328F5" wp14:editId="39080153">
                    <wp:simplePos x="0" y="0"/>
                    <wp:positionH relativeFrom="column">
                      <wp:posOffset>106680</wp:posOffset>
                    </wp:positionH>
                    <wp:positionV relativeFrom="page">
                      <wp:posOffset>868680</wp:posOffset>
                    </wp:positionV>
                    <wp:extent cx="5806440" cy="1627505"/>
                    <wp:effectExtent l="0" t="0" r="3810" b="0"/>
                    <wp:wrapNone/>
                    <wp:docPr id="22" name="Text Box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06440" cy="1627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54C63" w14:textId="1F367120" w:rsidR="00AC10D9" w:rsidRPr="00D15773" w:rsidRDefault="00AC10D9" w:rsidP="00450FC5">
                                <w:pPr>
                                  <w:spacing w:line="240" w:lineRule="auto"/>
                                  <w:ind w:firstLine="0"/>
                                  <w:rPr>
                                    <w:rFonts w:ascii="Helvetica LT Std" w:hAnsi="Helvetica LT Std" w:cstheme="minorHAnsi"/>
                                    <w:sz w:val="72"/>
                                    <w:szCs w:val="72"/>
                                  </w:rPr>
                                </w:pPr>
                                <w:r w:rsidRPr="00D15773">
                                  <w:rPr>
                                    <w:rFonts w:ascii="Helvetica LT Std" w:hAnsi="Helvetica LT Std" w:cstheme="minorHAnsi"/>
                                    <w:color w:val="4A8D29"/>
                                    <w:sz w:val="72"/>
                                    <w:szCs w:val="72"/>
                                  </w:rPr>
                                  <w:t xml:space="preserve">School Improvement Project Work Plan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C328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26" type="#_x0000_t202" style="position:absolute;left:0;text-align:left;margin-left:8.4pt;margin-top:68.4pt;width:457.2pt;height:1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" fillcolor="white [3201]" stroked="f" strokeweight=".5pt">
                    <v:textbox>
                      <w:txbxContent>
                        <w:p w14:paraId="2DA54C63" w14:textId="1F367120" w:rsidR="00AC10D9" w:rsidRPr="00D15773" w:rsidRDefault="00AC10D9" w:rsidP="00450FC5">
                          <w:pPr>
                            <w:spacing w:line="240" w:lineRule="auto"/>
                            <w:ind w:firstLine="0"/>
                            <w:rPr>
                              <w:rFonts w:ascii="Helvetica LT Std" w:hAnsi="Helvetica LT Std" w:cstheme="minorHAnsi"/>
                              <w:sz w:val="72"/>
                              <w:szCs w:val="72"/>
                            </w:rPr>
                          </w:pPr>
                          <w:r w:rsidRPr="00D15773">
                            <w:rPr>
                              <w:rFonts w:ascii="Helvetica LT Std" w:hAnsi="Helvetica LT Std" w:cstheme="minorHAnsi"/>
                              <w:color w:val="4A8D29"/>
                              <w:sz w:val="72"/>
                              <w:szCs w:val="72"/>
                            </w:rPr>
                            <w:t xml:space="preserve">School Improvement Project Work Plan  </w:t>
                          </w:r>
                        </w:p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  <w:r w:rsidRPr="00967B82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60288" behindDoc="0" locked="0" layoutInCell="1" allowOverlap="1" wp14:anchorId="6319714C" wp14:editId="59EFE25C">
                <wp:simplePos x="0" y="0"/>
                <wp:positionH relativeFrom="column">
                  <wp:posOffset>228600</wp:posOffset>
                </wp:positionH>
                <wp:positionV relativeFrom="paragraph">
                  <wp:posOffset>2760785</wp:posOffset>
                </wp:positionV>
                <wp:extent cx="6646545" cy="3212465"/>
                <wp:effectExtent l="0" t="0" r="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hot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2511" cy="3220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A5B19AD" w14:textId="77777777" w:rsidR="00AC10D9" w:rsidRPr="00967B82" w:rsidRDefault="00AC10D9" w:rsidP="00AC10D9">
          <w:pPr>
            <w:ind w:right="-1440"/>
            <w:rPr>
              <w:rFonts w:asciiTheme="minorHAnsi" w:hAnsiTheme="minorHAnsi" w:cstheme="minorHAnsi"/>
            </w:rPr>
          </w:pPr>
        </w:p>
        <w:p w14:paraId="0274ADEF" w14:textId="6BF3D070" w:rsidR="00AC10D9" w:rsidRPr="00967B82" w:rsidRDefault="00450FC5" w:rsidP="00F41140">
          <w:pPr>
            <w:ind w:right="-1440" w:firstLine="0"/>
            <w:rPr>
              <w:rFonts w:asciiTheme="minorHAnsi" w:hAnsiTheme="minorHAnsi" w:cstheme="minorHAnsi"/>
            </w:rPr>
            <w:sectPr w:rsidR="00AC10D9" w:rsidRPr="00967B82" w:rsidSect="0066081C">
              <w:headerReference w:type="default" r:id="rId12"/>
              <w:footerReference w:type="default" r:id="rId13"/>
              <w:headerReference w:type="first" r:id="rId14"/>
              <w:pgSz w:w="12240" w:h="15840"/>
              <w:pgMar w:top="1440" w:right="0" w:bottom="1440" w:left="1440" w:header="720" w:footer="720" w:gutter="0"/>
              <w:cols w:space="720"/>
              <w:titlePg/>
              <w:docGrid w:linePitch="360"/>
            </w:sectPr>
          </w:pPr>
          <w:r w:rsidRPr="00967B82">
            <w:rPr>
              <w:rFonts w:asciiTheme="minorHAnsi" w:hAnsiTheme="minorHAnsi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2E8E962" wp14:editId="79F99014">
                    <wp:simplePos x="0" y="0"/>
                    <wp:positionH relativeFrom="page">
                      <wp:posOffset>1074420</wp:posOffset>
                    </wp:positionH>
                    <wp:positionV relativeFrom="paragraph">
                      <wp:posOffset>6985</wp:posOffset>
                    </wp:positionV>
                    <wp:extent cx="5722620" cy="10287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2620" cy="1028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9D7BDB" w14:textId="2178B0A5" w:rsidR="00AC10D9" w:rsidRPr="00D15773" w:rsidRDefault="00C623E4" w:rsidP="00450FC5">
                                <w:pPr>
                                  <w:spacing w:line="240" w:lineRule="auto"/>
                                  <w:ind w:firstLine="0"/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School improvement project w</w:t>
                                </w:r>
                                <w:r w:rsidR="007E7D5D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ork </w:t>
                                </w: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  <w:r w:rsidR="00450FC5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lan</w:t>
                                </w:r>
                                <w:r w:rsidR="007E7D5D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  <w:r w:rsidR="00450FC5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outline the </w:t>
                                </w:r>
                                <w:r w:rsidR="007E7D5D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7E7D5D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teps</w:t>
                                </w:r>
                                <w:r w:rsidR="007E7D5D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and performance measures utilized </w:t>
                                </w:r>
                                <w:r w:rsidR="00450FC5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to implement </w:t>
                                </w: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and monitor </w:t>
                                </w:r>
                                <w:r w:rsidR="007E7D5D"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school improvement plan initiatives.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E8E962" id="Text Box 2" o:spid="_x0000_s1027" type="#_x0000_t202" style="position:absolute;margin-left:84.6pt;margin-top:.55pt;width:450.6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" fillcolor="white [3201]" stroked="f" strokeweight=".5pt">
                    <v:textbox>
                      <w:txbxContent>
                        <w:p w14:paraId="4D9D7BDB" w14:textId="2178B0A5" w:rsidR="00AC10D9" w:rsidRPr="00D15773" w:rsidRDefault="00C623E4" w:rsidP="00450FC5">
                          <w:pPr>
                            <w:spacing w:line="240" w:lineRule="auto"/>
                            <w:ind w:firstLine="0"/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School improvement project w</w:t>
                          </w:r>
                          <w:r w:rsidR="007E7D5D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ork </w:t>
                          </w: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  <w:r w:rsidR="00450FC5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lan</w:t>
                          </w:r>
                          <w:r w:rsidR="007E7D5D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</w:t>
                          </w:r>
                          <w:r w:rsidR="00450FC5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outline the </w:t>
                          </w:r>
                          <w:r w:rsidR="007E7D5D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7E7D5D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</w:t>
                          </w: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teps</w:t>
                          </w:r>
                          <w:r w:rsidR="007E7D5D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and performance measures utilized </w:t>
                          </w:r>
                          <w:r w:rsidR="00450FC5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to implement </w:t>
                          </w: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and monitor </w:t>
                          </w:r>
                          <w:r w:rsidR="007E7D5D" w:rsidRPr="00D15773">
                            <w:rPr>
                              <w:rFonts w:ascii="Helvetica LT Std" w:hAnsi="Helvetica LT Std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school improvement plan initiatives.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BF1BC4" w:rsidRPr="00967B82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63360" behindDoc="0" locked="0" layoutInCell="1" allowOverlap="1" wp14:anchorId="75AB298E" wp14:editId="247D1481">
                <wp:simplePos x="0" y="0"/>
                <wp:positionH relativeFrom="margin">
                  <wp:posOffset>170815</wp:posOffset>
                </wp:positionH>
                <wp:positionV relativeFrom="page">
                  <wp:posOffset>9153525</wp:posOffset>
                </wp:positionV>
                <wp:extent cx="6867525" cy="998220"/>
                <wp:effectExtent l="0" t="0" r="9525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-bar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998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B0D56" w:rsidRPr="00967B82">
            <w:rPr>
              <w:rFonts w:asciiTheme="minorHAnsi" w:hAnsiTheme="minorHAnsi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173F37" wp14:editId="4EDD1413">
                    <wp:simplePos x="0" y="0"/>
                    <wp:positionH relativeFrom="column">
                      <wp:posOffset>1943100</wp:posOffset>
                    </wp:positionH>
                    <wp:positionV relativeFrom="paragraph">
                      <wp:posOffset>5818505</wp:posOffset>
                    </wp:positionV>
                    <wp:extent cx="3981450" cy="588645"/>
                    <wp:effectExtent l="0" t="0" r="0" b="1905"/>
                    <wp:wrapNone/>
                    <wp:docPr id="23" name="Text Box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81450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7044E9" w14:textId="3E7DE9D4" w:rsidR="00AC10D9" w:rsidRPr="00D15773" w:rsidRDefault="00B03F51" w:rsidP="002B0D56">
                                <w:pPr>
                                  <w:ind w:firstLine="0"/>
                                  <w:rPr>
                                    <w:rFonts w:ascii="Helvetica LT Std" w:hAnsi="Helvetica LT Std" w:cstheme="minorHAnsi"/>
                                    <w:b/>
                                    <w:color w:val="4A8D29"/>
                                  </w:rPr>
                                </w:pPr>
                                <w:r w:rsidRPr="00D15773">
                                  <w:rPr>
                                    <w:rFonts w:ascii="Helvetica LT Std" w:hAnsi="Helvetica LT Std" w:cstheme="minorHAnsi"/>
                                    <w:b/>
                                    <w:color w:val="4A8D29"/>
                                  </w:rPr>
                                  <w:t>July 22,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173F37" id="Text Box 23" o:spid="_x0000_s1028" type="#_x0000_t202" style="position:absolute;margin-left:153pt;margin-top:458.15pt;width:313.5pt;height:4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goVMAIAAFsEAAAOAAAAZHJzL2Uyb0RvYy54bWysVEuP2jAQvlfqf7B8LwEWK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" fillcolor="white [3201]" stroked="f" strokeweight=".5pt">
                    <v:textbox>
                      <w:txbxContent>
                        <w:p w14:paraId="397044E9" w14:textId="3E7DE9D4" w:rsidR="00AC10D9" w:rsidRPr="00D15773" w:rsidRDefault="00B03F51" w:rsidP="002B0D56">
                          <w:pPr>
                            <w:ind w:firstLine="0"/>
                            <w:rPr>
                              <w:rFonts w:ascii="Helvetica LT Std" w:hAnsi="Helvetica LT Std" w:cstheme="minorHAnsi"/>
                              <w:b/>
                              <w:color w:val="4A8D29"/>
                            </w:rPr>
                          </w:pPr>
                          <w:r w:rsidRPr="00D15773">
                            <w:rPr>
                              <w:rFonts w:ascii="Helvetica LT Std" w:hAnsi="Helvetica LT Std" w:cstheme="minorHAnsi"/>
                              <w:b/>
                              <w:color w:val="4A8D29"/>
                            </w:rPr>
                            <w:t>July 22,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96D48" w:rsidRPr="00967B82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62336" behindDoc="0" locked="0" layoutInCell="1" allowOverlap="1" wp14:anchorId="1D5315F6" wp14:editId="49ECC5A0">
                <wp:simplePos x="0" y="0"/>
                <wp:positionH relativeFrom="margin">
                  <wp:posOffset>266700</wp:posOffset>
                </wp:positionH>
                <wp:positionV relativeFrom="margin">
                  <wp:posOffset>6939280</wp:posOffset>
                </wp:positionV>
                <wp:extent cx="1432560" cy="716280"/>
                <wp:effectExtent l="0" t="0" r="0" b="7620"/>
                <wp:wrapSquare wrapText="bothSides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0" cy="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BD22C6" w14:textId="40F60E73" w:rsidR="00F64F2D" w:rsidRPr="00967B82" w:rsidRDefault="00DC51B6">
          <w:pPr>
            <w:widowControl/>
            <w:spacing w:after="200" w:line="276" w:lineRule="auto"/>
            <w:ind w:firstLine="0"/>
            <w:rPr>
              <w:rFonts w:asciiTheme="minorHAnsi" w:hAnsiTheme="minorHAnsi" w:cstheme="minorHAnsi"/>
              <w:color w:val="1B587C"/>
              <w:sz w:val="22"/>
              <w:szCs w:val="22"/>
            </w:rPr>
          </w:pPr>
        </w:p>
        <w:bookmarkEnd w:id="0" w:displacedByCustomXml="next"/>
      </w:sdtContent>
    </w:sdt>
    <w:tbl>
      <w:tblPr>
        <w:tblStyle w:val="TableGrid"/>
        <w:tblW w:w="14130" w:type="dxa"/>
        <w:tblInd w:w="-545" w:type="dxa"/>
        <w:tblLook w:val="04A0" w:firstRow="1" w:lastRow="0" w:firstColumn="1" w:lastColumn="0" w:noHBand="0" w:noVBand="1"/>
      </w:tblPr>
      <w:tblGrid>
        <w:gridCol w:w="2016"/>
        <w:gridCol w:w="929"/>
        <w:gridCol w:w="583"/>
        <w:gridCol w:w="1453"/>
        <w:gridCol w:w="419"/>
        <w:gridCol w:w="270"/>
        <w:gridCol w:w="1395"/>
        <w:gridCol w:w="1029"/>
        <w:gridCol w:w="157"/>
        <w:gridCol w:w="286"/>
        <w:gridCol w:w="1018"/>
        <w:gridCol w:w="474"/>
        <w:gridCol w:w="63"/>
        <w:gridCol w:w="1200"/>
        <w:gridCol w:w="2838"/>
      </w:tblGrid>
      <w:tr w:rsidR="00B606DB" w:rsidRPr="00D15773" w14:paraId="750F97A0" w14:textId="77777777" w:rsidTr="002F0F5F">
        <w:trPr>
          <w:trHeight w:val="611"/>
          <w:tblHeader/>
        </w:trPr>
        <w:tc>
          <w:tcPr>
            <w:tcW w:w="14130" w:type="dxa"/>
            <w:gridSpan w:val="15"/>
            <w:shd w:val="clear" w:color="auto" w:fill="002060"/>
            <w:vAlign w:val="center"/>
          </w:tcPr>
          <w:p w14:paraId="53120326" w14:textId="59BC6879" w:rsidR="00B606DB" w:rsidRPr="00D15773" w:rsidRDefault="001E76DE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color w:val="FFFFFF" w:themeColor="background1"/>
                <w:szCs w:val="24"/>
              </w:rPr>
            </w:pPr>
            <w:bookmarkStart w:id="1" w:name="_Hlk4486285"/>
            <w:r w:rsidRPr="00D15773">
              <w:rPr>
                <w:rFonts w:ascii="Helvetica LT Std" w:hAnsi="Helvetica LT Std" w:cstheme="minorHAnsi"/>
                <w:b/>
                <w:color w:val="FFFFFF" w:themeColor="background1"/>
                <w:sz w:val="28"/>
                <w:szCs w:val="24"/>
              </w:rPr>
              <w:t xml:space="preserve">SCHOOL </w:t>
            </w:r>
            <w:r w:rsidR="00B606DB" w:rsidRPr="00D15773">
              <w:rPr>
                <w:rFonts w:ascii="Helvetica LT Std" w:hAnsi="Helvetica LT Std" w:cstheme="minorHAnsi"/>
                <w:b/>
                <w:color w:val="FFFFFF" w:themeColor="background1"/>
                <w:sz w:val="28"/>
                <w:szCs w:val="24"/>
              </w:rPr>
              <w:t>IMPROVEMENT PROJECT WORK PLAN</w:t>
            </w:r>
          </w:p>
        </w:tc>
      </w:tr>
      <w:tr w:rsidR="00B606DB" w:rsidRPr="00D15773" w14:paraId="0847029C" w14:textId="77777777" w:rsidTr="00B606DB">
        <w:trPr>
          <w:trHeight w:val="1223"/>
        </w:trPr>
        <w:tc>
          <w:tcPr>
            <w:tcW w:w="2945" w:type="dxa"/>
            <w:gridSpan w:val="2"/>
            <w:shd w:val="clear" w:color="auto" w:fill="F2F2F2" w:themeFill="background1" w:themeFillShade="F2"/>
          </w:tcPr>
          <w:p w14:paraId="7238D89F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NAME OF PROJECT:</w:t>
            </w:r>
          </w:p>
        </w:tc>
        <w:tc>
          <w:tcPr>
            <w:tcW w:w="5149" w:type="dxa"/>
            <w:gridSpan w:val="6"/>
          </w:tcPr>
          <w:p w14:paraId="09DB4393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3BBC22F6" w14:textId="77777777" w:rsidR="00B606DB" w:rsidRPr="00D15773" w:rsidRDefault="00B606DB" w:rsidP="00B606DB">
            <w:pPr>
              <w:ind w:hanging="1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DURATION:</w:t>
            </w:r>
          </w:p>
        </w:tc>
        <w:tc>
          <w:tcPr>
            <w:tcW w:w="4038" w:type="dxa"/>
            <w:gridSpan w:val="2"/>
          </w:tcPr>
          <w:p w14:paraId="3B9618ED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</w:tr>
      <w:tr w:rsidR="00B606DB" w:rsidRPr="00D15773" w14:paraId="1D581655" w14:textId="77777777" w:rsidTr="00F96D48">
        <w:trPr>
          <w:trHeight w:val="576"/>
        </w:trPr>
        <w:tc>
          <w:tcPr>
            <w:tcW w:w="2945" w:type="dxa"/>
            <w:gridSpan w:val="2"/>
            <w:vMerge w:val="restart"/>
            <w:shd w:val="clear" w:color="auto" w:fill="F2F2F2" w:themeFill="background1" w:themeFillShade="F2"/>
          </w:tcPr>
          <w:p w14:paraId="273BCB3A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TEAM MEMBERS:</w:t>
            </w:r>
          </w:p>
        </w:tc>
        <w:tc>
          <w:tcPr>
            <w:tcW w:w="5149" w:type="dxa"/>
            <w:gridSpan w:val="6"/>
            <w:vMerge w:val="restart"/>
          </w:tcPr>
          <w:p w14:paraId="3BF03E85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0A9B54FA" w14:textId="77777777" w:rsidR="00B606DB" w:rsidRPr="00D15773" w:rsidRDefault="00B606DB" w:rsidP="00B606DB">
            <w:pPr>
              <w:ind w:hanging="1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 xml:space="preserve">SPONSOR: </w:t>
            </w:r>
          </w:p>
        </w:tc>
        <w:tc>
          <w:tcPr>
            <w:tcW w:w="4038" w:type="dxa"/>
            <w:gridSpan w:val="2"/>
          </w:tcPr>
          <w:p w14:paraId="0417BA70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</w:tr>
      <w:tr w:rsidR="00B606DB" w:rsidRPr="00D15773" w14:paraId="505E66B0" w14:textId="77777777" w:rsidTr="00B606DB">
        <w:trPr>
          <w:trHeight w:val="1772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</w:tcPr>
          <w:p w14:paraId="575D84D5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</w:p>
        </w:tc>
        <w:tc>
          <w:tcPr>
            <w:tcW w:w="5149" w:type="dxa"/>
            <w:gridSpan w:val="6"/>
            <w:vMerge/>
          </w:tcPr>
          <w:p w14:paraId="39BDC3EF" w14:textId="77777777" w:rsidR="00B606DB" w:rsidRPr="00D15773" w:rsidRDefault="00B606DB" w:rsidP="00AB038A">
            <w:pPr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40127886" w14:textId="77777777" w:rsidR="00B606DB" w:rsidRPr="00D15773" w:rsidRDefault="00B606DB" w:rsidP="00B606DB">
            <w:pPr>
              <w:spacing w:line="240" w:lineRule="auto"/>
              <w:ind w:hanging="1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SCHOOL IMPROVEMENT PLAN GOAL OR OTHER GOAL:</w:t>
            </w:r>
          </w:p>
        </w:tc>
        <w:tc>
          <w:tcPr>
            <w:tcW w:w="4038" w:type="dxa"/>
            <w:gridSpan w:val="2"/>
          </w:tcPr>
          <w:p w14:paraId="1FA67836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</w:tr>
      <w:tr w:rsidR="00B606DB" w:rsidRPr="00D15773" w14:paraId="1086F4CE" w14:textId="77777777" w:rsidTr="009D3F7B">
        <w:trPr>
          <w:trHeight w:val="1440"/>
        </w:trPr>
        <w:tc>
          <w:tcPr>
            <w:tcW w:w="2945" w:type="dxa"/>
            <w:gridSpan w:val="2"/>
            <w:shd w:val="clear" w:color="auto" w:fill="F2F2F2" w:themeFill="background1" w:themeFillShade="F2"/>
          </w:tcPr>
          <w:p w14:paraId="50965B2F" w14:textId="68CED3DD" w:rsidR="00B606DB" w:rsidRPr="00D15773" w:rsidRDefault="00B606DB" w:rsidP="007C6504">
            <w:pPr>
              <w:spacing w:line="240" w:lineRule="auto"/>
              <w:ind w:firstLine="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OTHER STAKEHOLDERS INVOLVED:</w:t>
            </w:r>
          </w:p>
        </w:tc>
        <w:tc>
          <w:tcPr>
            <w:tcW w:w="11185" w:type="dxa"/>
            <w:gridSpan w:val="13"/>
          </w:tcPr>
          <w:p w14:paraId="3334ED78" w14:textId="77777777" w:rsidR="00B606DB" w:rsidRPr="00D15773" w:rsidRDefault="00B606DB" w:rsidP="007A20AD">
            <w:pPr>
              <w:ind w:left="102"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</w:tr>
      <w:tr w:rsidR="00B606DB" w:rsidRPr="00D15773" w14:paraId="64EA3D00" w14:textId="77777777" w:rsidTr="009D3F7B">
        <w:trPr>
          <w:trHeight w:val="144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246A3F01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DRIVING QUESTION:</w:t>
            </w:r>
          </w:p>
        </w:tc>
        <w:tc>
          <w:tcPr>
            <w:tcW w:w="11185" w:type="dxa"/>
            <w:gridSpan w:val="13"/>
          </w:tcPr>
          <w:p w14:paraId="1AFFDDBC" w14:textId="77777777" w:rsidR="00B606DB" w:rsidRPr="00D15773" w:rsidRDefault="00B606DB" w:rsidP="007A20AD">
            <w:pPr>
              <w:ind w:left="102"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</w:tr>
      <w:tr w:rsidR="00B606DB" w:rsidRPr="00D15773" w14:paraId="1C494E37" w14:textId="77777777" w:rsidTr="00F41140">
        <w:trPr>
          <w:trHeight w:val="1277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093322B0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EVIDENCE OF SUCCESS:</w:t>
            </w:r>
          </w:p>
        </w:tc>
        <w:tc>
          <w:tcPr>
            <w:tcW w:w="11185" w:type="dxa"/>
            <w:gridSpan w:val="13"/>
          </w:tcPr>
          <w:p w14:paraId="09C66CD1" w14:textId="77777777" w:rsidR="00B606DB" w:rsidRPr="00D15773" w:rsidRDefault="00B606DB" w:rsidP="007A20AD">
            <w:pPr>
              <w:ind w:left="102" w:firstLine="0"/>
              <w:rPr>
                <w:rFonts w:ascii="Helvetica LT Std" w:hAnsi="Helvetica LT Std" w:cstheme="minorHAnsi"/>
                <w:color w:val="1B587C"/>
                <w:sz w:val="22"/>
                <w:szCs w:val="22"/>
              </w:rPr>
            </w:pPr>
          </w:p>
        </w:tc>
      </w:tr>
      <w:tr w:rsidR="00B606DB" w:rsidRPr="00D15773" w14:paraId="1883AD0D" w14:textId="77777777" w:rsidTr="009D3F7B">
        <w:trPr>
          <w:trHeight w:val="530"/>
        </w:trPr>
        <w:tc>
          <w:tcPr>
            <w:tcW w:w="14130" w:type="dxa"/>
            <w:gridSpan w:val="15"/>
            <w:shd w:val="clear" w:color="auto" w:fill="BFBFBF"/>
            <w:vAlign w:val="center"/>
          </w:tcPr>
          <w:p w14:paraId="434A67FA" w14:textId="77777777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lastRenderedPageBreak/>
              <w:t>ACTION STEPS</w:t>
            </w:r>
          </w:p>
        </w:tc>
      </w:tr>
      <w:tr w:rsidR="00B606DB" w:rsidRPr="00D15773" w14:paraId="1D19D5B5" w14:textId="77777777" w:rsidTr="00673A44">
        <w:trPr>
          <w:trHeight w:val="809"/>
        </w:trPr>
        <w:tc>
          <w:tcPr>
            <w:tcW w:w="3528" w:type="dxa"/>
            <w:gridSpan w:val="3"/>
            <w:shd w:val="clear" w:color="auto" w:fill="F2F2F2" w:themeFill="background1" w:themeFillShade="F2"/>
            <w:vAlign w:val="center"/>
          </w:tcPr>
          <w:p w14:paraId="0E928D4A" w14:textId="77777777" w:rsidR="00B606DB" w:rsidRPr="00D15773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HOW?</w:t>
            </w:r>
          </w:p>
        </w:tc>
        <w:tc>
          <w:tcPr>
            <w:tcW w:w="4566" w:type="dxa"/>
            <w:gridSpan w:val="5"/>
            <w:shd w:val="clear" w:color="auto" w:fill="F2F2F2" w:themeFill="background1" w:themeFillShade="F2"/>
            <w:vAlign w:val="center"/>
          </w:tcPr>
          <w:p w14:paraId="274300E3" w14:textId="1C2F5EA9" w:rsidR="00B606DB" w:rsidRPr="00D15773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WHAT WILL WE DO TO</w:t>
            </w:r>
            <w:r w:rsidR="009D3F7B"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 xml:space="preserve"> </w:t>
            </w: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MAKE IT HAPPEN?</w:t>
            </w:r>
          </w:p>
        </w:tc>
        <w:tc>
          <w:tcPr>
            <w:tcW w:w="1998" w:type="dxa"/>
            <w:gridSpan w:val="5"/>
            <w:shd w:val="clear" w:color="auto" w:fill="F2F2F2" w:themeFill="background1" w:themeFillShade="F2"/>
            <w:vAlign w:val="center"/>
          </w:tcPr>
          <w:p w14:paraId="5085D65C" w14:textId="77777777" w:rsidR="00B606DB" w:rsidRPr="00D15773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BY WHEN?</w:t>
            </w:r>
          </w:p>
        </w:tc>
        <w:tc>
          <w:tcPr>
            <w:tcW w:w="4038" w:type="dxa"/>
            <w:gridSpan w:val="2"/>
            <w:shd w:val="clear" w:color="auto" w:fill="F2F2F2" w:themeFill="background1" w:themeFillShade="F2"/>
            <w:vAlign w:val="center"/>
          </w:tcPr>
          <w:p w14:paraId="397D75B8" w14:textId="77777777" w:rsidR="00B606DB" w:rsidRPr="00D15773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color w:val="1B587C"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WHO WILL DO IT?</w:t>
            </w:r>
          </w:p>
        </w:tc>
      </w:tr>
      <w:tr w:rsidR="00B606DB" w:rsidRPr="00D15773" w14:paraId="587A5A40" w14:textId="77777777" w:rsidTr="00F41140">
        <w:trPr>
          <w:trHeight w:val="1152"/>
        </w:trPr>
        <w:tc>
          <w:tcPr>
            <w:tcW w:w="3528" w:type="dxa"/>
            <w:gridSpan w:val="3"/>
          </w:tcPr>
          <w:p w14:paraId="03284DA2" w14:textId="77777777" w:rsidR="00B606DB" w:rsidRPr="00D15773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 w:cstheme="minorHAnsi"/>
              </w:rPr>
            </w:pPr>
          </w:p>
        </w:tc>
        <w:tc>
          <w:tcPr>
            <w:tcW w:w="4566" w:type="dxa"/>
            <w:gridSpan w:val="5"/>
          </w:tcPr>
          <w:p w14:paraId="3C370144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25385723" w14:textId="77777777" w:rsidR="00B606DB" w:rsidRPr="00D15773" w:rsidRDefault="00B606DB" w:rsidP="007A20AD">
            <w:pPr>
              <w:ind w:left="7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7D73A47D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421EE970" w14:textId="77777777" w:rsidTr="00F41140">
        <w:trPr>
          <w:trHeight w:val="1152"/>
        </w:trPr>
        <w:tc>
          <w:tcPr>
            <w:tcW w:w="3528" w:type="dxa"/>
            <w:gridSpan w:val="3"/>
          </w:tcPr>
          <w:p w14:paraId="68E5396A" w14:textId="77777777" w:rsidR="00B606DB" w:rsidRPr="00D15773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 w:cstheme="minorHAnsi"/>
              </w:rPr>
            </w:pPr>
          </w:p>
        </w:tc>
        <w:tc>
          <w:tcPr>
            <w:tcW w:w="4566" w:type="dxa"/>
            <w:gridSpan w:val="5"/>
          </w:tcPr>
          <w:p w14:paraId="3CD8947D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5BC55859" w14:textId="77777777" w:rsidR="00B606DB" w:rsidRPr="00D15773" w:rsidRDefault="00B606DB" w:rsidP="007A20AD">
            <w:pPr>
              <w:ind w:left="7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3CDB3F79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22F4E452" w14:textId="77777777" w:rsidTr="00F41140">
        <w:trPr>
          <w:trHeight w:val="1152"/>
        </w:trPr>
        <w:tc>
          <w:tcPr>
            <w:tcW w:w="3528" w:type="dxa"/>
            <w:gridSpan w:val="3"/>
          </w:tcPr>
          <w:p w14:paraId="36EE376B" w14:textId="77777777" w:rsidR="00B606DB" w:rsidRPr="00D15773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 w:cstheme="minorHAnsi"/>
              </w:rPr>
            </w:pPr>
          </w:p>
        </w:tc>
        <w:tc>
          <w:tcPr>
            <w:tcW w:w="4566" w:type="dxa"/>
            <w:gridSpan w:val="5"/>
          </w:tcPr>
          <w:p w14:paraId="6BD0D384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454F7261" w14:textId="77777777" w:rsidR="00B606DB" w:rsidRPr="00D15773" w:rsidRDefault="00B606DB" w:rsidP="007A20AD">
            <w:pPr>
              <w:ind w:left="7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13E3BDCC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1A8D2FB1" w14:textId="77777777" w:rsidTr="00F41140">
        <w:trPr>
          <w:trHeight w:val="1152"/>
        </w:trPr>
        <w:tc>
          <w:tcPr>
            <w:tcW w:w="3528" w:type="dxa"/>
            <w:gridSpan w:val="3"/>
          </w:tcPr>
          <w:p w14:paraId="27E7F3E2" w14:textId="77777777" w:rsidR="00B606DB" w:rsidRPr="00D15773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 w:cstheme="minorHAnsi"/>
              </w:rPr>
            </w:pPr>
          </w:p>
        </w:tc>
        <w:tc>
          <w:tcPr>
            <w:tcW w:w="4566" w:type="dxa"/>
            <w:gridSpan w:val="5"/>
          </w:tcPr>
          <w:p w14:paraId="0883F3A1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492628C0" w14:textId="77777777" w:rsidR="00B606DB" w:rsidRPr="00D15773" w:rsidRDefault="00B606DB" w:rsidP="007A20AD">
            <w:pPr>
              <w:ind w:left="7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57F62F9B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1A2CA643" w14:textId="77777777" w:rsidTr="00F41140">
        <w:trPr>
          <w:trHeight w:val="1152"/>
        </w:trPr>
        <w:tc>
          <w:tcPr>
            <w:tcW w:w="3528" w:type="dxa"/>
            <w:gridSpan w:val="3"/>
          </w:tcPr>
          <w:p w14:paraId="356B5FBC" w14:textId="77777777" w:rsidR="00B606DB" w:rsidRPr="00D15773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 w:cstheme="minorHAnsi"/>
              </w:rPr>
            </w:pPr>
          </w:p>
        </w:tc>
        <w:tc>
          <w:tcPr>
            <w:tcW w:w="4566" w:type="dxa"/>
            <w:gridSpan w:val="5"/>
          </w:tcPr>
          <w:p w14:paraId="73447F3E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25D26676" w14:textId="77777777" w:rsidR="00B606DB" w:rsidRPr="00D15773" w:rsidRDefault="00B606DB" w:rsidP="007A20AD">
            <w:pPr>
              <w:ind w:left="7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13B176F1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10488E6F" w14:textId="77777777" w:rsidTr="00F41140">
        <w:trPr>
          <w:trHeight w:val="1152"/>
        </w:trPr>
        <w:tc>
          <w:tcPr>
            <w:tcW w:w="3528" w:type="dxa"/>
            <w:gridSpan w:val="3"/>
          </w:tcPr>
          <w:p w14:paraId="3DF32059" w14:textId="77777777" w:rsidR="00B606DB" w:rsidRPr="00D15773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 w:cstheme="minorHAnsi"/>
              </w:rPr>
            </w:pPr>
          </w:p>
        </w:tc>
        <w:tc>
          <w:tcPr>
            <w:tcW w:w="4566" w:type="dxa"/>
            <w:gridSpan w:val="5"/>
          </w:tcPr>
          <w:p w14:paraId="332CBF2A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56AE7703" w14:textId="77777777" w:rsidR="00B606DB" w:rsidRPr="00D15773" w:rsidRDefault="00B606DB" w:rsidP="007A20AD">
            <w:pPr>
              <w:ind w:left="7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7E18963D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0C6BE35D" w14:textId="77777777" w:rsidTr="00673A44">
        <w:trPr>
          <w:trHeight w:val="557"/>
        </w:trPr>
        <w:tc>
          <w:tcPr>
            <w:tcW w:w="7065" w:type="dxa"/>
            <w:gridSpan w:val="7"/>
            <w:shd w:val="clear" w:color="auto" w:fill="F2F2F2" w:themeFill="background1" w:themeFillShade="F2"/>
            <w:vAlign w:val="center"/>
          </w:tcPr>
          <w:p w14:paraId="4A8CFDEF" w14:textId="61A2AE68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lastRenderedPageBreak/>
              <w:t>KICKOFF:</w:t>
            </w:r>
          </w:p>
          <w:p w14:paraId="1DF689DA" w14:textId="77777777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HOW WILL WE LAUNCH THIS PROJECT?</w:t>
            </w:r>
          </w:p>
        </w:tc>
        <w:tc>
          <w:tcPr>
            <w:tcW w:w="7065" w:type="dxa"/>
            <w:gridSpan w:val="8"/>
            <w:shd w:val="clear" w:color="auto" w:fill="F2F2F2" w:themeFill="background1" w:themeFillShade="F2"/>
            <w:vAlign w:val="center"/>
          </w:tcPr>
          <w:p w14:paraId="16132360" w14:textId="77777777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 xml:space="preserve">COMMUNICATION PLAN: </w:t>
            </w:r>
          </w:p>
          <w:p w14:paraId="7740CFAC" w14:textId="77777777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HOW WILL WE KEEP PEOPLE INFORMED?</w:t>
            </w:r>
          </w:p>
        </w:tc>
      </w:tr>
      <w:tr w:rsidR="00B606DB" w:rsidRPr="00D15773" w14:paraId="12DBA982" w14:textId="77777777" w:rsidTr="009D3F7B">
        <w:trPr>
          <w:trHeight w:val="1584"/>
        </w:trPr>
        <w:tc>
          <w:tcPr>
            <w:tcW w:w="7065" w:type="dxa"/>
            <w:gridSpan w:val="7"/>
          </w:tcPr>
          <w:p w14:paraId="21FE0D3A" w14:textId="77777777" w:rsidR="00B606DB" w:rsidRPr="00D15773" w:rsidRDefault="00B606DB" w:rsidP="007A20AD">
            <w:pPr>
              <w:ind w:firstLine="72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7065" w:type="dxa"/>
            <w:gridSpan w:val="8"/>
          </w:tcPr>
          <w:p w14:paraId="2A4E2484" w14:textId="77777777" w:rsidR="00B606DB" w:rsidRPr="00D15773" w:rsidRDefault="00B606DB" w:rsidP="007A20AD">
            <w:pPr>
              <w:ind w:left="114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673A44" w:rsidRPr="00D15773" w14:paraId="64289FBD" w14:textId="77777777" w:rsidTr="009D3F7B">
        <w:trPr>
          <w:trHeight w:val="576"/>
        </w:trPr>
        <w:tc>
          <w:tcPr>
            <w:tcW w:w="294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00293A1" w14:textId="3909C5EA" w:rsidR="00B606DB" w:rsidRPr="00D15773" w:rsidRDefault="00B606DB" w:rsidP="007A20AD">
            <w:pPr>
              <w:pStyle w:val="TableText"/>
              <w:rPr>
                <w:rFonts w:ascii="Helvetica LT Std" w:hAnsi="Helvetica LT Std" w:cstheme="minorHAnsi"/>
              </w:rPr>
            </w:pPr>
            <w:r w:rsidRPr="00D15773">
              <w:rPr>
                <w:rFonts w:ascii="Helvetica LT Std" w:hAnsi="Helvetica LT Std" w:cstheme="minorHAnsi"/>
              </w:rPr>
              <w:br w:type="page"/>
              <w:t>HOW WILL WE MEASURE RESULTS AT THE END OF THE PROJECT AND PROVE OUR EFFECTIVENESS?</w:t>
            </w:r>
          </w:p>
          <w:p w14:paraId="4DE65231" w14:textId="77777777" w:rsidR="00B606DB" w:rsidRPr="00D15773" w:rsidRDefault="00B606DB" w:rsidP="00B606DB">
            <w:pPr>
              <w:ind w:hanging="2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(SUMMATIVE)</w:t>
            </w: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17EBFF50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WEEKLY</w:t>
            </w:r>
          </w:p>
        </w:tc>
        <w:tc>
          <w:tcPr>
            <w:tcW w:w="4574" w:type="dxa"/>
            <w:gridSpan w:val="7"/>
          </w:tcPr>
          <w:p w14:paraId="53AE6DEA" w14:textId="77777777" w:rsidR="00B606DB" w:rsidRPr="00D15773" w:rsidRDefault="00B606DB" w:rsidP="007A20AD">
            <w:pPr>
              <w:ind w:left="4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575" w:type="dxa"/>
            <w:gridSpan w:val="4"/>
          </w:tcPr>
          <w:p w14:paraId="65BB7948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673A44" w:rsidRPr="00D15773" w14:paraId="179262A9" w14:textId="77777777" w:rsidTr="009D3F7B">
        <w:trPr>
          <w:trHeight w:val="576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  <w:vAlign w:val="center"/>
          </w:tcPr>
          <w:p w14:paraId="0584F4AC" w14:textId="77777777" w:rsidR="00B606DB" w:rsidRPr="00D15773" w:rsidRDefault="00B606DB" w:rsidP="00B606DB">
            <w:pPr>
              <w:rPr>
                <w:rFonts w:ascii="Helvetica LT Std" w:hAnsi="Helvetica LT Std" w:cstheme="minorHAnsi"/>
                <w:b/>
                <w:sz w:val="22"/>
                <w:szCs w:val="22"/>
              </w:rPr>
            </w:pP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58AB2A3F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MONTHLY</w:t>
            </w:r>
          </w:p>
        </w:tc>
        <w:tc>
          <w:tcPr>
            <w:tcW w:w="4574" w:type="dxa"/>
            <w:gridSpan w:val="7"/>
            <w:vAlign w:val="center"/>
          </w:tcPr>
          <w:p w14:paraId="3980A2D5" w14:textId="77777777" w:rsidR="00B606DB" w:rsidRPr="00D15773" w:rsidRDefault="00B606DB" w:rsidP="007A20AD">
            <w:pPr>
              <w:ind w:left="4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575" w:type="dxa"/>
            <w:gridSpan w:val="4"/>
            <w:vAlign w:val="center"/>
          </w:tcPr>
          <w:p w14:paraId="16F38718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673A44" w:rsidRPr="00D15773" w14:paraId="62F962FA" w14:textId="77777777" w:rsidTr="009D3F7B">
        <w:trPr>
          <w:trHeight w:val="576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  <w:vAlign w:val="center"/>
          </w:tcPr>
          <w:p w14:paraId="65DFB70C" w14:textId="77777777" w:rsidR="00B606DB" w:rsidRPr="00D15773" w:rsidRDefault="00B606DB" w:rsidP="00B606DB">
            <w:pPr>
              <w:rPr>
                <w:rFonts w:ascii="Helvetica LT Std" w:hAnsi="Helvetica LT Std" w:cstheme="minorHAnsi"/>
                <w:b/>
                <w:sz w:val="22"/>
                <w:szCs w:val="22"/>
              </w:rPr>
            </w:pP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527E3667" w14:textId="77777777" w:rsidR="00B606DB" w:rsidRPr="00D15773" w:rsidRDefault="00B606DB" w:rsidP="00B606DB">
            <w:pPr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 xml:space="preserve">QUARTERLY </w:t>
            </w:r>
          </w:p>
        </w:tc>
        <w:tc>
          <w:tcPr>
            <w:tcW w:w="4574" w:type="dxa"/>
            <w:gridSpan w:val="7"/>
            <w:vAlign w:val="center"/>
          </w:tcPr>
          <w:p w14:paraId="4EF9EE99" w14:textId="77777777" w:rsidR="00B606DB" w:rsidRPr="00D15773" w:rsidRDefault="00B606DB" w:rsidP="007A20AD">
            <w:pPr>
              <w:ind w:left="42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575" w:type="dxa"/>
            <w:gridSpan w:val="4"/>
            <w:vAlign w:val="center"/>
          </w:tcPr>
          <w:p w14:paraId="654353F9" w14:textId="77777777" w:rsidR="00B606DB" w:rsidRPr="00D15773" w:rsidRDefault="00B606DB" w:rsidP="007A20AD">
            <w:pPr>
              <w:ind w:left="60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6CEDB67D" w14:textId="77777777" w:rsidTr="00B606DB">
        <w:trPr>
          <w:trHeight w:val="543"/>
        </w:trPr>
        <w:tc>
          <w:tcPr>
            <w:tcW w:w="5670" w:type="dxa"/>
            <w:gridSpan w:val="6"/>
            <w:shd w:val="clear" w:color="auto" w:fill="F2F2F2" w:themeFill="background1" w:themeFillShade="F2"/>
            <w:vAlign w:val="center"/>
          </w:tcPr>
          <w:p w14:paraId="145703C3" w14:textId="46FA7EB2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PERFORMANCE MEASURES</w:t>
            </w:r>
          </w:p>
          <w:p w14:paraId="69381BBD" w14:textId="77777777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AND TARGETS</w:t>
            </w:r>
          </w:p>
        </w:tc>
        <w:tc>
          <w:tcPr>
            <w:tcW w:w="4359" w:type="dxa"/>
            <w:gridSpan w:val="6"/>
            <w:shd w:val="clear" w:color="auto" w:fill="F2F2F2" w:themeFill="background1" w:themeFillShade="F2"/>
            <w:vAlign w:val="center"/>
          </w:tcPr>
          <w:p w14:paraId="288D21F0" w14:textId="49384858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HOW WE WILL COLLECT</w:t>
            </w:r>
          </w:p>
          <w:p w14:paraId="495BCCD4" w14:textId="77777777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PERFORMANCE DATA</w:t>
            </w:r>
          </w:p>
        </w:tc>
        <w:tc>
          <w:tcPr>
            <w:tcW w:w="4101" w:type="dxa"/>
            <w:gridSpan w:val="3"/>
            <w:shd w:val="clear" w:color="auto" w:fill="F2F2F2" w:themeFill="background1" w:themeFillShade="F2"/>
            <w:vAlign w:val="center"/>
          </w:tcPr>
          <w:p w14:paraId="61CDB648" w14:textId="0F3C3076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FINAL EVIDENCE OF</w:t>
            </w:r>
          </w:p>
          <w:p w14:paraId="2BD6DD1F" w14:textId="77777777" w:rsidR="00B606DB" w:rsidRPr="00D15773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OUR SUCCESS</w:t>
            </w:r>
          </w:p>
        </w:tc>
      </w:tr>
      <w:tr w:rsidR="00B606DB" w:rsidRPr="00D15773" w14:paraId="12DAB80D" w14:textId="77777777" w:rsidTr="009D3F7B">
        <w:trPr>
          <w:trHeight w:val="1440"/>
        </w:trPr>
        <w:tc>
          <w:tcPr>
            <w:tcW w:w="5670" w:type="dxa"/>
            <w:gridSpan w:val="6"/>
            <w:shd w:val="clear" w:color="auto" w:fill="auto"/>
            <w:vAlign w:val="center"/>
          </w:tcPr>
          <w:p w14:paraId="767EDD81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359" w:type="dxa"/>
            <w:gridSpan w:val="6"/>
            <w:shd w:val="clear" w:color="auto" w:fill="auto"/>
          </w:tcPr>
          <w:p w14:paraId="7C04A70E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4101" w:type="dxa"/>
            <w:gridSpan w:val="3"/>
            <w:shd w:val="clear" w:color="auto" w:fill="auto"/>
          </w:tcPr>
          <w:p w14:paraId="5989B467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344D5496" w14:textId="77777777" w:rsidTr="00B606DB">
        <w:trPr>
          <w:trHeight w:val="543"/>
        </w:trPr>
        <w:tc>
          <w:tcPr>
            <w:tcW w:w="2016" w:type="dxa"/>
            <w:vMerge w:val="restart"/>
            <w:shd w:val="clear" w:color="auto" w:fill="F2F2F2" w:themeFill="background1" w:themeFillShade="F2"/>
            <w:vAlign w:val="center"/>
          </w:tcPr>
          <w:p w14:paraId="6BD37C06" w14:textId="77777777" w:rsidR="00B606DB" w:rsidRPr="00D15773" w:rsidRDefault="00B606DB" w:rsidP="007C6504">
            <w:pPr>
              <w:spacing w:line="240" w:lineRule="auto"/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RESOURCES NEEDED</w:t>
            </w: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2B49DFF4" w14:textId="77777777" w:rsidR="00B606DB" w:rsidRPr="00D15773" w:rsidRDefault="00B606DB" w:rsidP="007C6504">
            <w:pPr>
              <w:spacing w:line="240" w:lineRule="auto"/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ON-SITE PEOPLE, FACILITIES, TIME: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4C214B29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025AF0BB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15B2DF87" w14:textId="77777777" w:rsidR="00B606DB" w:rsidRPr="00D15773" w:rsidRDefault="00B606DB" w:rsidP="00B606DB">
            <w:pPr>
              <w:spacing w:line="240" w:lineRule="auto"/>
              <w:ind w:firstLine="7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0A35FA24" w14:textId="4664015A" w:rsidR="00B606DB" w:rsidRPr="00D15773" w:rsidRDefault="00B606DB" w:rsidP="007C6504">
            <w:pPr>
              <w:spacing w:line="240" w:lineRule="auto"/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EQUIPMENT</w:t>
            </w:r>
            <w:r w:rsidR="00A74F52"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/</w:t>
            </w: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MATERIALS: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53C9DE1D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4334582A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75D1E283" w14:textId="77777777" w:rsidR="00B606DB" w:rsidRPr="00D15773" w:rsidRDefault="00B606DB" w:rsidP="00B606DB">
            <w:pPr>
              <w:spacing w:line="240" w:lineRule="auto"/>
              <w:ind w:firstLine="7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0FEBBEB8" w14:textId="77777777" w:rsidR="00B606DB" w:rsidRPr="00D15773" w:rsidRDefault="00B606DB" w:rsidP="007C6504">
            <w:pPr>
              <w:spacing w:line="240" w:lineRule="auto"/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SUPPORT/FUNDING: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62005E73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72161446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4A271CCC" w14:textId="77777777" w:rsidR="00B606DB" w:rsidRPr="00D15773" w:rsidRDefault="00B606DB" w:rsidP="00B606DB">
            <w:pPr>
              <w:spacing w:line="240" w:lineRule="auto"/>
              <w:ind w:firstLine="7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59889A45" w14:textId="77777777" w:rsidR="00B606DB" w:rsidRPr="00D15773" w:rsidRDefault="00B606DB" w:rsidP="007C6504">
            <w:pPr>
              <w:spacing w:line="240" w:lineRule="auto"/>
              <w:ind w:firstLine="0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OTHER: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689332F0" w14:textId="77777777" w:rsidR="00B606DB" w:rsidRPr="00D15773" w:rsidRDefault="00B606DB" w:rsidP="007A20AD">
            <w:pPr>
              <w:ind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B606DB" w:rsidRPr="00D15773" w14:paraId="3783075A" w14:textId="77777777" w:rsidTr="00B606DB">
        <w:trPr>
          <w:trHeight w:val="476"/>
        </w:trPr>
        <w:tc>
          <w:tcPr>
            <w:tcW w:w="2016" w:type="dxa"/>
            <w:vMerge w:val="restart"/>
            <w:shd w:val="clear" w:color="auto" w:fill="F2F2F2" w:themeFill="background1" w:themeFillShade="F2"/>
            <w:vAlign w:val="center"/>
          </w:tcPr>
          <w:p w14:paraId="5414C1A2" w14:textId="12DB4098" w:rsidR="00B606DB" w:rsidRPr="00D15773" w:rsidRDefault="00B606DB" w:rsidP="007A20AD">
            <w:pPr>
              <w:pStyle w:val="TableText"/>
              <w:rPr>
                <w:rFonts w:ascii="Helvetica LT Std" w:hAnsi="Helvetica LT Std" w:cstheme="minorHAnsi"/>
              </w:rPr>
            </w:pPr>
            <w:r w:rsidRPr="00D15773">
              <w:rPr>
                <w:rFonts w:ascii="Helvetica LT Std" w:hAnsi="Helvetica LT Std" w:cstheme="minorHAnsi"/>
              </w:rPr>
              <w:lastRenderedPageBreak/>
              <w:t>REFLECTION METHODS</w:t>
            </w:r>
          </w:p>
        </w:tc>
        <w:tc>
          <w:tcPr>
            <w:tcW w:w="3384" w:type="dxa"/>
            <w:gridSpan w:val="4"/>
            <w:shd w:val="clear" w:color="auto" w:fill="F2F2F2" w:themeFill="background1" w:themeFillShade="F2"/>
            <w:vAlign w:val="center"/>
          </w:tcPr>
          <w:p w14:paraId="3B553599" w14:textId="77777777" w:rsidR="00B606DB" w:rsidRPr="00D15773" w:rsidRDefault="00B606DB" w:rsidP="007C6504">
            <w:pPr>
              <w:spacing w:line="240" w:lineRule="auto"/>
              <w:ind w:firstLine="7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INDIVIDUAL</w:t>
            </w:r>
          </w:p>
        </w:tc>
        <w:tc>
          <w:tcPr>
            <w:tcW w:w="2851" w:type="dxa"/>
            <w:gridSpan w:val="4"/>
            <w:shd w:val="clear" w:color="auto" w:fill="F2F2F2" w:themeFill="background1" w:themeFillShade="F2"/>
            <w:vAlign w:val="center"/>
          </w:tcPr>
          <w:p w14:paraId="4EF60EF0" w14:textId="77777777" w:rsidR="00B606DB" w:rsidRPr="00D15773" w:rsidRDefault="00B606DB" w:rsidP="00B606DB">
            <w:pPr>
              <w:spacing w:line="240" w:lineRule="auto"/>
              <w:ind w:left="70"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GROUP</w:t>
            </w:r>
          </w:p>
        </w:tc>
        <w:tc>
          <w:tcPr>
            <w:tcW w:w="3041" w:type="dxa"/>
            <w:gridSpan w:val="5"/>
            <w:shd w:val="clear" w:color="auto" w:fill="F2F2F2" w:themeFill="background1" w:themeFillShade="F2"/>
            <w:vAlign w:val="center"/>
          </w:tcPr>
          <w:p w14:paraId="50A7FDA7" w14:textId="77777777" w:rsidR="00B606DB" w:rsidRPr="00D15773" w:rsidRDefault="00B606DB" w:rsidP="00B606DB">
            <w:pPr>
              <w:spacing w:line="240" w:lineRule="auto"/>
              <w:ind w:left="70"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LARGER GROUP</w:t>
            </w:r>
          </w:p>
        </w:tc>
        <w:tc>
          <w:tcPr>
            <w:tcW w:w="2838" w:type="dxa"/>
            <w:shd w:val="clear" w:color="auto" w:fill="F2F2F2" w:themeFill="background1" w:themeFillShade="F2"/>
            <w:vAlign w:val="center"/>
          </w:tcPr>
          <w:p w14:paraId="57BAE228" w14:textId="77777777" w:rsidR="00B606DB" w:rsidRPr="00D15773" w:rsidRDefault="00B606DB" w:rsidP="00B606DB">
            <w:pPr>
              <w:spacing w:line="240" w:lineRule="auto"/>
              <w:ind w:left="70" w:firstLine="0"/>
              <w:jc w:val="center"/>
              <w:rPr>
                <w:rFonts w:ascii="Helvetica LT Std" w:hAnsi="Helvetica LT Std" w:cstheme="minorHAnsi"/>
                <w:b/>
                <w:sz w:val="22"/>
                <w:szCs w:val="22"/>
              </w:rPr>
            </w:pPr>
            <w:r w:rsidRPr="00D15773">
              <w:rPr>
                <w:rFonts w:ascii="Helvetica LT Std" w:hAnsi="Helvetica LT Std" w:cstheme="minorHAnsi"/>
                <w:b/>
                <w:sz w:val="22"/>
                <w:szCs w:val="22"/>
              </w:rPr>
              <w:t>WHOLE SCHOOL</w:t>
            </w:r>
          </w:p>
        </w:tc>
      </w:tr>
      <w:tr w:rsidR="00B606DB" w:rsidRPr="00D15773" w14:paraId="3A970EC6" w14:textId="77777777" w:rsidTr="0087205E">
        <w:trPr>
          <w:trHeight w:val="2160"/>
        </w:trPr>
        <w:tc>
          <w:tcPr>
            <w:tcW w:w="2016" w:type="dxa"/>
            <w:vMerge/>
            <w:shd w:val="clear" w:color="auto" w:fill="auto"/>
            <w:vAlign w:val="center"/>
          </w:tcPr>
          <w:p w14:paraId="38BDD3F9" w14:textId="77777777" w:rsidR="00B606DB" w:rsidRPr="00D15773" w:rsidRDefault="00B606DB" w:rsidP="007A20AD">
            <w:pPr>
              <w:pStyle w:val="TableText"/>
              <w:rPr>
                <w:rFonts w:ascii="Helvetica LT Std" w:hAnsi="Helvetica LT Std" w:cstheme="minorHAnsi"/>
              </w:rPr>
            </w:pPr>
          </w:p>
        </w:tc>
        <w:tc>
          <w:tcPr>
            <w:tcW w:w="3384" w:type="dxa"/>
            <w:gridSpan w:val="4"/>
            <w:shd w:val="clear" w:color="auto" w:fill="auto"/>
          </w:tcPr>
          <w:p w14:paraId="6579CDD9" w14:textId="77777777" w:rsidR="00B606DB" w:rsidRPr="00D15773" w:rsidRDefault="00B606DB" w:rsidP="007A20AD">
            <w:pPr>
              <w:ind w:left="36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0CDAE83C" w14:textId="77777777" w:rsidR="00B606DB" w:rsidRPr="00D15773" w:rsidRDefault="00B606DB" w:rsidP="007A20AD">
            <w:pPr>
              <w:spacing w:line="240" w:lineRule="auto"/>
              <w:ind w:left="36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3041" w:type="dxa"/>
            <w:gridSpan w:val="5"/>
            <w:shd w:val="clear" w:color="auto" w:fill="auto"/>
          </w:tcPr>
          <w:p w14:paraId="450BF693" w14:textId="77777777" w:rsidR="00B606DB" w:rsidRPr="00D15773" w:rsidRDefault="00B606DB" w:rsidP="007A20AD">
            <w:pPr>
              <w:spacing w:line="240" w:lineRule="auto"/>
              <w:ind w:left="36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  <w:tc>
          <w:tcPr>
            <w:tcW w:w="2838" w:type="dxa"/>
            <w:shd w:val="clear" w:color="auto" w:fill="auto"/>
          </w:tcPr>
          <w:p w14:paraId="76FF48C1" w14:textId="77777777" w:rsidR="00B606DB" w:rsidRPr="00D15773" w:rsidRDefault="00B606DB" w:rsidP="007A20AD">
            <w:pPr>
              <w:ind w:left="36" w:firstLine="0"/>
              <w:rPr>
                <w:rFonts w:ascii="Helvetica LT Std" w:hAnsi="Helvetica LT Std" w:cstheme="minorHAnsi"/>
                <w:sz w:val="22"/>
                <w:szCs w:val="22"/>
              </w:rPr>
            </w:pPr>
          </w:p>
        </w:tc>
      </w:tr>
      <w:tr w:rsidR="00260E13" w:rsidRPr="00D15773" w14:paraId="31A69AE5" w14:textId="77777777" w:rsidTr="00DF3F63">
        <w:trPr>
          <w:trHeight w:val="134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07FA2412" w14:textId="7675B0BB" w:rsidR="00260E13" w:rsidRPr="00D15773" w:rsidRDefault="00DC51B6" w:rsidP="007A20AD">
            <w:pPr>
              <w:pStyle w:val="TableText"/>
              <w:rPr>
                <w:rFonts w:ascii="Helvetica LT Std" w:hAnsi="Helvetica LT Std" w:cstheme="minorHAnsi"/>
              </w:rPr>
            </w:pPr>
            <w:hyperlink r:id="rId17" w:history="1">
              <w:r w:rsidR="00260E13" w:rsidRPr="00D15773">
                <w:rPr>
                  <w:rStyle w:val="Hyperlink"/>
                  <w:rFonts w:ascii="Helvetica LT Std" w:hAnsi="Helvetica LT Std" w:cstheme="minorHAnsi"/>
                </w:rPr>
                <w:t>HABITS OF MIND</w:t>
              </w:r>
            </w:hyperlink>
          </w:p>
          <w:p w14:paraId="0744C04A" w14:textId="17093034" w:rsidR="00260E13" w:rsidRPr="00D15773" w:rsidRDefault="009B7479" w:rsidP="007A20AD">
            <w:pPr>
              <w:pStyle w:val="TableText"/>
              <w:rPr>
                <w:rFonts w:ascii="Helvetica LT Std" w:hAnsi="Helvetica LT Std" w:cstheme="minorHAnsi"/>
              </w:rPr>
            </w:pPr>
            <w:r w:rsidRPr="00D15773">
              <w:rPr>
                <w:rFonts w:ascii="Helvetica LT Std" w:hAnsi="Helvetica LT Std" w:cstheme="minorHAnsi"/>
              </w:rPr>
              <w:t xml:space="preserve">TO BE APPLIED, MODELED, AND ASSESSED </w:t>
            </w:r>
          </w:p>
        </w:tc>
        <w:tc>
          <w:tcPr>
            <w:tcW w:w="5592" w:type="dxa"/>
            <w:gridSpan w:val="8"/>
            <w:shd w:val="clear" w:color="auto" w:fill="auto"/>
          </w:tcPr>
          <w:p w14:paraId="1CBAE51D" w14:textId="77777777" w:rsidR="00260E13" w:rsidRPr="00D15773" w:rsidRDefault="00DC51B6" w:rsidP="007A20AD">
            <w:pPr>
              <w:pStyle w:val="TableText"/>
              <w:ind w:left="12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-158368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Persisting</w:t>
            </w:r>
          </w:p>
          <w:p w14:paraId="48F440AF" w14:textId="77777777" w:rsidR="00260E13" w:rsidRPr="00D15773" w:rsidRDefault="00DC51B6" w:rsidP="007A20AD">
            <w:pPr>
              <w:pStyle w:val="TableText"/>
              <w:ind w:left="12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1855690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Thinking Flexibly</w:t>
            </w:r>
          </w:p>
          <w:p w14:paraId="5D62476C" w14:textId="77777777" w:rsidR="00260E13" w:rsidRPr="00D15773" w:rsidRDefault="00DC51B6" w:rsidP="007A20AD">
            <w:pPr>
              <w:pStyle w:val="TableText"/>
              <w:ind w:left="12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-172875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eastAsia="Calibri" w:hAnsi="Helvetica LT Std" w:cstheme="minorHAnsi"/>
                <w:b w:val="0"/>
                <w:bCs/>
              </w:rPr>
              <w:t xml:space="preserve"> Thinking About Thinking (Metacognition)</w:t>
            </w:r>
          </w:p>
          <w:p w14:paraId="1E5AEFE0" w14:textId="77777777" w:rsidR="00260E13" w:rsidRPr="00D15773" w:rsidRDefault="00DC51B6" w:rsidP="007A20AD">
            <w:pPr>
              <w:pStyle w:val="TableText"/>
              <w:ind w:left="12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84258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Striving for Accuracy</w:t>
            </w:r>
          </w:p>
          <w:p w14:paraId="21B11E99" w14:textId="77777777" w:rsidR="00260E13" w:rsidRPr="00D15773" w:rsidRDefault="00DC51B6" w:rsidP="007A20AD">
            <w:pPr>
              <w:pStyle w:val="TableText"/>
              <w:ind w:left="12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38783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Questioning and Posing Problems</w:t>
            </w:r>
          </w:p>
          <w:p w14:paraId="22EF8C3B" w14:textId="77777777" w:rsidR="00260E13" w:rsidRPr="00D15773" w:rsidRDefault="00DC51B6" w:rsidP="007A20AD">
            <w:pPr>
              <w:spacing w:line="240" w:lineRule="auto"/>
              <w:ind w:left="12" w:firstLine="0"/>
              <w:rPr>
                <w:rFonts w:ascii="Helvetica LT Std" w:hAnsi="Helvetica LT Std" w:cstheme="minorHAnsi"/>
                <w:bC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165560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Remaining Open to Continuous Learning</w:t>
            </w:r>
          </w:p>
          <w:p w14:paraId="5AE37332" w14:textId="77777777" w:rsidR="00260E13" w:rsidRPr="00D15773" w:rsidRDefault="00DC51B6" w:rsidP="007A20AD">
            <w:pPr>
              <w:spacing w:line="240" w:lineRule="auto"/>
              <w:ind w:left="12" w:firstLine="0"/>
              <w:rPr>
                <w:rFonts w:ascii="Helvetica LT Std" w:eastAsia="Calibri" w:hAnsi="Helvetica LT Std" w:cstheme="minorHAnsi"/>
                <w:bC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132835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D15773">
              <w:rPr>
                <w:rFonts w:ascii="Helvetica LT Std" w:eastAsia="Calibri" w:hAnsi="Helvetica LT Std" w:cstheme="minorHAnsi"/>
                <w:bCs/>
                <w:sz w:val="22"/>
                <w:szCs w:val="22"/>
              </w:rPr>
              <w:t xml:space="preserve"> Managing Impulsivity</w:t>
            </w:r>
          </w:p>
          <w:p w14:paraId="4B99787D" w14:textId="62C7351B" w:rsidR="00260E13" w:rsidRPr="00D15773" w:rsidRDefault="00DC51B6" w:rsidP="007A20AD">
            <w:pPr>
              <w:pStyle w:val="TableText"/>
              <w:ind w:left="12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158649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eastAsia="Calibri" w:hAnsi="Helvetica LT Std" w:cstheme="minorHAnsi"/>
                <w:b w:val="0"/>
                <w:bCs/>
              </w:rPr>
              <w:t xml:space="preserve"> Listening with Understanding and Empathy </w:t>
            </w:r>
          </w:p>
        </w:tc>
        <w:tc>
          <w:tcPr>
            <w:tcW w:w="5593" w:type="dxa"/>
            <w:gridSpan w:val="5"/>
            <w:shd w:val="clear" w:color="auto" w:fill="auto"/>
          </w:tcPr>
          <w:p w14:paraId="1FF2A768" w14:textId="77777777" w:rsidR="00260E13" w:rsidRPr="00D15773" w:rsidRDefault="00DC51B6" w:rsidP="007A20AD">
            <w:pPr>
              <w:pStyle w:val="TableText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-210386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Creating, Imagining, Innovating </w:t>
            </w:r>
          </w:p>
          <w:p w14:paraId="3B0D0A70" w14:textId="77777777" w:rsidR="00260E13" w:rsidRPr="00D15773" w:rsidRDefault="00DC51B6" w:rsidP="007A20AD">
            <w:pPr>
              <w:pStyle w:val="TableText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23991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Taking Responsible Risks</w:t>
            </w:r>
          </w:p>
          <w:p w14:paraId="7E56335D" w14:textId="77777777" w:rsidR="00260E13" w:rsidRPr="00D15773" w:rsidRDefault="00DC51B6" w:rsidP="007A20AD">
            <w:pPr>
              <w:pStyle w:val="TableText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-957104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Thinking and Communicating with Clarity and Precision</w:t>
            </w:r>
          </w:p>
          <w:p w14:paraId="4BFD7E54" w14:textId="77777777" w:rsidR="00260E13" w:rsidRPr="00D15773" w:rsidRDefault="00DC51B6" w:rsidP="007A20AD">
            <w:pPr>
              <w:pStyle w:val="TableText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149699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Thinking Interdependently</w:t>
            </w:r>
          </w:p>
          <w:p w14:paraId="56E44CFB" w14:textId="77777777" w:rsidR="00260E13" w:rsidRPr="00D15773" w:rsidRDefault="00DC51B6" w:rsidP="007A20AD">
            <w:pPr>
              <w:spacing w:line="240" w:lineRule="auto"/>
              <w:ind w:firstLine="0"/>
              <w:rPr>
                <w:rFonts w:ascii="Helvetica LT Std" w:hAnsi="Helvetica LT Std" w:cstheme="minorHAnsi"/>
                <w:bC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5084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Applying Past Knowledge and New Solutions</w:t>
            </w:r>
          </w:p>
          <w:p w14:paraId="0F6A2BAD" w14:textId="77777777" w:rsidR="00260E13" w:rsidRPr="00D15773" w:rsidRDefault="00DC51B6" w:rsidP="007A20AD">
            <w:pPr>
              <w:spacing w:line="240" w:lineRule="auto"/>
              <w:ind w:firstLine="0"/>
              <w:rPr>
                <w:rFonts w:ascii="Helvetica LT Std" w:eastAsia="Calibri" w:hAnsi="Helvetica LT Std" w:cstheme="minorHAnsi"/>
                <w:bC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92754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D15773">
              <w:rPr>
                <w:rFonts w:ascii="Helvetica LT Std" w:eastAsia="Calibri" w:hAnsi="Helvetica LT Std" w:cstheme="minorHAnsi"/>
                <w:bCs/>
                <w:sz w:val="22"/>
                <w:szCs w:val="22"/>
              </w:rPr>
              <w:t xml:space="preserve"> Gather Data Though All Senses</w:t>
            </w:r>
          </w:p>
          <w:p w14:paraId="771A544D" w14:textId="77777777" w:rsidR="00260E13" w:rsidRPr="00D15773" w:rsidRDefault="00DC51B6" w:rsidP="007A20AD">
            <w:pPr>
              <w:spacing w:line="240" w:lineRule="auto"/>
              <w:ind w:firstLine="0"/>
              <w:rPr>
                <w:rFonts w:ascii="Helvetica LT Std" w:hAnsi="Helvetica LT Std" w:cstheme="minorHAnsi"/>
                <w:bC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146087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D15773">
              <w:rPr>
                <w:rFonts w:ascii="Helvetica LT Std" w:eastAsia="Calibri" w:hAnsi="Helvetica LT Std" w:cstheme="minorHAnsi"/>
                <w:bCs/>
                <w:sz w:val="22"/>
                <w:szCs w:val="22"/>
              </w:rPr>
              <w:t xml:space="preserve"> Responding with Wonderment and Awe</w:t>
            </w:r>
            <w:r w:rsidR="00260E13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 </w:t>
            </w:r>
          </w:p>
          <w:p w14:paraId="73918BA1" w14:textId="4821009D" w:rsidR="00260E13" w:rsidRPr="00D15773" w:rsidRDefault="00DC51B6" w:rsidP="007A20AD">
            <w:pPr>
              <w:pStyle w:val="TableText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167468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D15773">
              <w:rPr>
                <w:rFonts w:ascii="Helvetica LT Std" w:hAnsi="Helvetica LT Std" w:cstheme="minorHAnsi"/>
                <w:b w:val="0"/>
                <w:bCs/>
              </w:rPr>
              <w:t xml:space="preserve"> Finding Humor</w:t>
            </w:r>
          </w:p>
        </w:tc>
      </w:tr>
      <w:tr w:rsidR="00705DF0" w:rsidRPr="00D15773" w14:paraId="0145FEFA" w14:textId="77777777" w:rsidTr="00705DF0">
        <w:trPr>
          <w:trHeight w:val="143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4BA9330F" w14:textId="77777777" w:rsidR="00FC06B4" w:rsidRPr="00D15773" w:rsidRDefault="00DC51B6" w:rsidP="007A20AD">
            <w:pPr>
              <w:pStyle w:val="TableText"/>
              <w:rPr>
                <w:rFonts w:ascii="Helvetica LT Std" w:hAnsi="Helvetica LT Std" w:cstheme="minorHAnsi"/>
              </w:rPr>
            </w:pPr>
            <w:hyperlink r:id="rId18" w:history="1">
              <w:r w:rsidR="00705DF0" w:rsidRPr="00D15773">
                <w:rPr>
                  <w:rStyle w:val="Hyperlink"/>
                  <w:rFonts w:ascii="Helvetica LT Std" w:hAnsi="Helvetica LT Std" w:cstheme="minorHAnsi"/>
                </w:rPr>
                <w:t>21ST CENTURY SKILLS</w:t>
              </w:r>
            </w:hyperlink>
            <w:r w:rsidR="00705DF0" w:rsidRPr="00D15773">
              <w:rPr>
                <w:rFonts w:ascii="Helvetica LT Std" w:hAnsi="Helvetica LT Std" w:cstheme="minorHAnsi"/>
              </w:rPr>
              <w:t xml:space="preserve"> </w:t>
            </w:r>
          </w:p>
          <w:p w14:paraId="5F912353" w14:textId="55C041CD" w:rsidR="00705DF0" w:rsidRPr="00D15773" w:rsidRDefault="00705DF0" w:rsidP="007A20AD">
            <w:pPr>
              <w:pStyle w:val="TableText"/>
              <w:rPr>
                <w:rFonts w:ascii="Helvetica LT Std" w:hAnsi="Helvetica LT Std" w:cstheme="minorHAnsi"/>
              </w:rPr>
            </w:pPr>
            <w:r w:rsidRPr="00D15773">
              <w:rPr>
                <w:rFonts w:ascii="Helvetica LT Std" w:hAnsi="Helvetica LT Std" w:cstheme="minorHAnsi"/>
              </w:rPr>
              <w:t>TO BE APPLIED, MODELED, AND ASSESSED</w:t>
            </w:r>
          </w:p>
        </w:tc>
        <w:tc>
          <w:tcPr>
            <w:tcW w:w="5592" w:type="dxa"/>
            <w:gridSpan w:val="8"/>
            <w:shd w:val="clear" w:color="auto" w:fill="auto"/>
          </w:tcPr>
          <w:p w14:paraId="05CCE2CE" w14:textId="77777777" w:rsidR="00705DF0" w:rsidRPr="00D15773" w:rsidRDefault="00DC51B6" w:rsidP="007A20AD">
            <w:pPr>
              <w:spacing w:line="239" w:lineRule="auto"/>
              <w:ind w:left="12"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148636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eastAsia="Calibri" w:hAnsi="Helvetica LT Std" w:cstheme="minorHAnsi"/>
                <w:bCs/>
                <w:sz w:val="22"/>
                <w:szCs w:val="22"/>
              </w:rPr>
              <w:t xml:space="preserve"> </w:t>
            </w:r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Creativity and Innovation </w:t>
            </w:r>
          </w:p>
          <w:p w14:paraId="2025B66E" w14:textId="77777777" w:rsidR="00705DF0" w:rsidRPr="00D15773" w:rsidRDefault="00DC51B6" w:rsidP="007A20AD">
            <w:pPr>
              <w:spacing w:line="239" w:lineRule="auto"/>
              <w:ind w:left="12"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42229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Critical Thinking and Problem Solving </w:t>
            </w:r>
          </w:p>
          <w:p w14:paraId="61D45946" w14:textId="77777777" w:rsidR="00705DF0" w:rsidRPr="00D15773" w:rsidRDefault="00DC51B6" w:rsidP="007A20AD">
            <w:pPr>
              <w:spacing w:line="239" w:lineRule="auto"/>
              <w:ind w:left="12"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2444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eastAsia="Calibri" w:hAnsi="Helvetica LT Std" w:cstheme="minorHAnsi"/>
                <w:bCs/>
                <w:sz w:val="22"/>
                <w:szCs w:val="22"/>
              </w:rPr>
              <w:t xml:space="preserve"> </w:t>
            </w:r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>Communication and Collaboration</w:t>
            </w:r>
          </w:p>
          <w:p w14:paraId="2A71BEED" w14:textId="77777777" w:rsidR="00705DF0" w:rsidRPr="00D15773" w:rsidRDefault="00DC51B6" w:rsidP="007A20AD">
            <w:pPr>
              <w:spacing w:line="239" w:lineRule="auto"/>
              <w:ind w:left="12"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195077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Information Literacy</w:t>
            </w:r>
          </w:p>
          <w:p w14:paraId="68B66489" w14:textId="77777777" w:rsidR="00705DF0" w:rsidRPr="00D15773" w:rsidRDefault="00DC51B6" w:rsidP="007A20AD">
            <w:pPr>
              <w:spacing w:line="239" w:lineRule="auto"/>
              <w:ind w:left="12" w:right="97" w:firstLine="0"/>
              <w:rPr>
                <w:rFonts w:ascii="Helvetica LT Std" w:hAnsi="Helvetica LT Std" w:cstheme="minorHAnsi"/>
                <w:bC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136125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Media Literacy</w:t>
            </w:r>
          </w:p>
          <w:p w14:paraId="21F38156" w14:textId="383BBED3" w:rsidR="00705DF0" w:rsidRPr="00D15773" w:rsidRDefault="00DC51B6" w:rsidP="007A20AD">
            <w:pPr>
              <w:pStyle w:val="TableText"/>
              <w:ind w:left="12"/>
              <w:rPr>
                <w:rFonts w:ascii="Helvetica LT Std" w:hAnsi="Helvetica LT Std" w:cstheme="minorHAnsi"/>
                <w:b w:val="0"/>
                <w:bCs/>
              </w:rPr>
            </w:pPr>
            <w:sdt>
              <w:sdtPr>
                <w:rPr>
                  <w:rFonts w:ascii="Helvetica LT Std" w:eastAsia="Calibri" w:hAnsi="Helvetica LT Std" w:cstheme="minorHAnsi"/>
                  <w:b w:val="0"/>
                  <w:bCs/>
                </w:rPr>
                <w:id w:val="-124686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705DF0" w:rsidRPr="00D15773">
              <w:rPr>
                <w:rFonts w:ascii="Helvetica LT Std" w:eastAsia="Calibri" w:hAnsi="Helvetica LT Std" w:cstheme="minorHAnsi"/>
                <w:b w:val="0"/>
                <w:bCs/>
              </w:rPr>
              <w:t xml:space="preserve"> </w:t>
            </w:r>
            <w:r w:rsidR="00705DF0" w:rsidRPr="00D15773">
              <w:rPr>
                <w:rFonts w:ascii="Helvetica LT Std" w:hAnsi="Helvetica LT Std" w:cstheme="minorHAnsi"/>
                <w:b w:val="0"/>
                <w:bCs/>
              </w:rPr>
              <w:t xml:space="preserve">Technology Literacy </w:t>
            </w:r>
          </w:p>
        </w:tc>
        <w:tc>
          <w:tcPr>
            <w:tcW w:w="5593" w:type="dxa"/>
            <w:gridSpan w:val="5"/>
            <w:shd w:val="clear" w:color="auto" w:fill="auto"/>
          </w:tcPr>
          <w:p w14:paraId="6714836F" w14:textId="77777777" w:rsidR="00705DF0" w:rsidRPr="00D15773" w:rsidRDefault="00DC51B6" w:rsidP="007A20AD">
            <w:pPr>
              <w:spacing w:line="239" w:lineRule="auto"/>
              <w:ind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1230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Flexibility and Adaptability </w:t>
            </w:r>
          </w:p>
          <w:p w14:paraId="190330EA" w14:textId="77777777" w:rsidR="00705DF0" w:rsidRPr="00D15773" w:rsidRDefault="00DC51B6" w:rsidP="007A20AD">
            <w:pPr>
              <w:spacing w:line="239" w:lineRule="auto"/>
              <w:ind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40985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Initiative and Self-Direction</w:t>
            </w:r>
          </w:p>
          <w:p w14:paraId="2A783097" w14:textId="04F9DD7B" w:rsidR="00705DF0" w:rsidRPr="00D15773" w:rsidRDefault="00DC51B6" w:rsidP="007A20AD">
            <w:pPr>
              <w:spacing w:line="239" w:lineRule="auto"/>
              <w:ind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101503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0AD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Social and Cross-Cultural Skills</w:t>
            </w:r>
          </w:p>
          <w:p w14:paraId="5FECD171" w14:textId="77777777" w:rsidR="00705DF0" w:rsidRPr="00D15773" w:rsidRDefault="00DC51B6" w:rsidP="007A20AD">
            <w:pPr>
              <w:spacing w:line="239" w:lineRule="auto"/>
              <w:ind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745694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Productivity and Accountability</w:t>
            </w:r>
          </w:p>
          <w:p w14:paraId="1B2BCBEC" w14:textId="77777777" w:rsidR="00705DF0" w:rsidRPr="00D15773" w:rsidRDefault="00DC51B6" w:rsidP="007A20AD">
            <w:pPr>
              <w:spacing w:line="239" w:lineRule="auto"/>
              <w:ind w:right="97" w:firstLine="0"/>
              <w:rPr>
                <w:rFonts w:ascii="Helvetica LT Std" w:eastAsia="Calibri" w:hAnsi="Helvetica LT Std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theme="minorHAnsi"/>
                  <w:bCs/>
                  <w:sz w:val="22"/>
                  <w:szCs w:val="22"/>
                </w:rPr>
                <w:id w:val="-14551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D1577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D15773">
              <w:rPr>
                <w:rFonts w:ascii="Helvetica LT Std" w:hAnsi="Helvetica LT Std" w:cstheme="minorHAnsi"/>
                <w:bCs/>
                <w:sz w:val="22"/>
                <w:szCs w:val="22"/>
              </w:rPr>
              <w:t xml:space="preserve"> Leadership and Responsibility</w:t>
            </w:r>
          </w:p>
          <w:p w14:paraId="5E0502B7" w14:textId="6CAD150C" w:rsidR="00705DF0" w:rsidRPr="00D15773" w:rsidRDefault="00705DF0" w:rsidP="007A20AD">
            <w:pPr>
              <w:pStyle w:val="TableText"/>
              <w:ind w:left="180"/>
              <w:rPr>
                <w:rFonts w:ascii="Helvetica LT Std" w:hAnsi="Helvetica LT Std" w:cstheme="minorHAnsi"/>
                <w:b w:val="0"/>
                <w:bCs/>
              </w:rPr>
            </w:pPr>
          </w:p>
        </w:tc>
      </w:tr>
    </w:tbl>
    <w:p w14:paraId="1A69397F" w14:textId="2727B78E" w:rsidR="00536BD6" w:rsidRPr="00D15773" w:rsidRDefault="00E65B9C" w:rsidP="00E01605">
      <w:pPr>
        <w:pStyle w:val="SourceNote"/>
        <w:rPr>
          <w:rFonts w:ascii="Helvetica LT Std" w:hAnsi="Helvetica LT Std" w:cstheme="minorHAnsi"/>
        </w:rPr>
      </w:pPr>
      <w:bookmarkStart w:id="2" w:name="_Hlk528147888"/>
      <w:r w:rsidRPr="00D15773">
        <w:rPr>
          <w:rFonts w:ascii="Helvetica LT Std" w:hAnsi="Helvetica LT Std" w:cstheme="minorHAnsi"/>
        </w:rPr>
        <w:t>A</w:t>
      </w:r>
      <w:r w:rsidR="00536BD6" w:rsidRPr="00D15773">
        <w:rPr>
          <w:rFonts w:ascii="Helvetica LT Std" w:hAnsi="Helvetica LT Std" w:cstheme="minorHAnsi"/>
        </w:rPr>
        <w:t xml:space="preserve">dapted from the companion website for </w:t>
      </w:r>
      <w:r w:rsidR="00536BD6" w:rsidRPr="00D15773">
        <w:rPr>
          <w:rFonts w:ascii="Helvetica LT Std" w:hAnsi="Helvetica LT Std" w:cstheme="minorHAnsi"/>
          <w:i/>
        </w:rPr>
        <w:t xml:space="preserve">The School Improvement Specialist Field Guide </w:t>
      </w:r>
      <w:r w:rsidR="00536BD6" w:rsidRPr="00D15773">
        <w:rPr>
          <w:rFonts w:ascii="Helvetica LT Std" w:hAnsi="Helvetica LT Std" w:cstheme="minorHAnsi"/>
        </w:rPr>
        <w:t xml:space="preserve">by Deb Page and Judith Hale. Thousand Oaks, CA: Corwin, www.corwin.com. Copyright © 2013 by Corwin. </w:t>
      </w:r>
    </w:p>
    <w:bookmarkEnd w:id="1"/>
    <w:bookmarkEnd w:id="2"/>
    <w:p w14:paraId="2FB67AAE" w14:textId="77777777" w:rsidR="00533540" w:rsidRPr="00D15773" w:rsidRDefault="00533540" w:rsidP="00A75868">
      <w:pPr>
        <w:ind w:firstLine="0"/>
        <w:rPr>
          <w:rFonts w:ascii="Helvetica LT Std" w:hAnsi="Helvetica LT Std" w:cstheme="minorHAnsi"/>
        </w:rPr>
        <w:sectPr w:rsidR="00533540" w:rsidRPr="00D15773" w:rsidSect="00F41140">
          <w:headerReference w:type="default" r:id="rId19"/>
          <w:headerReference w:type="first" r:id="rId20"/>
          <w:footerReference w:type="first" r:id="rId21"/>
          <w:pgSz w:w="15840" w:h="12240" w:orient="landscape"/>
          <w:pgMar w:top="720" w:right="1440" w:bottom="1440" w:left="1440" w:header="0" w:footer="720" w:gutter="0"/>
          <w:pgNumType w:start="1"/>
          <w:cols w:space="720"/>
          <w:titlePg/>
          <w:docGrid w:linePitch="360"/>
        </w:sectPr>
      </w:pPr>
    </w:p>
    <w:p w14:paraId="12492F8E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1CB20692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74B2DA6A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0C720A60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0E04ADB7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6488F8BB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702387DA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1E1FB068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40BF4326" w14:textId="77777777" w:rsidR="00533540" w:rsidRPr="00D15773" w:rsidRDefault="00533540" w:rsidP="00533540">
      <w:pPr>
        <w:jc w:val="center"/>
        <w:rPr>
          <w:rFonts w:ascii="Helvetica LT Std" w:hAnsi="Helvetica LT Std" w:cstheme="minorHAnsi"/>
        </w:rPr>
      </w:pPr>
    </w:p>
    <w:p w14:paraId="047FD995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37CAD543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7B6444A7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50AAA84A" w14:textId="0594C705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37A3BED1" w14:textId="77777777" w:rsidR="00A74F52" w:rsidRPr="00967B82" w:rsidRDefault="00A74F52" w:rsidP="00533540">
      <w:pPr>
        <w:jc w:val="center"/>
        <w:rPr>
          <w:rFonts w:asciiTheme="minorHAnsi" w:hAnsiTheme="minorHAnsi" w:cstheme="minorHAnsi"/>
        </w:rPr>
      </w:pPr>
    </w:p>
    <w:p w14:paraId="3E06EED5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2B0533F4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01A6D190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bookmarkStart w:id="3" w:name="_Hlk1470899"/>
      <w:r w:rsidRPr="00967B82">
        <w:rPr>
          <w:rFonts w:asciiTheme="minorHAnsi" w:hAnsiTheme="minorHAnsi" w:cstheme="minorHAnsi"/>
          <w:noProof/>
        </w:rPr>
        <w:drawing>
          <wp:inline distT="0" distB="0" distL="0" distR="0" wp14:anchorId="1D912990" wp14:editId="64F42957">
            <wp:extent cx="1463040" cy="740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_log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4472" w14:textId="77777777" w:rsidR="00533540" w:rsidRPr="00967B82" w:rsidRDefault="00533540" w:rsidP="00533540">
      <w:pPr>
        <w:spacing w:line="240" w:lineRule="auto"/>
        <w:jc w:val="center"/>
        <w:rPr>
          <w:rFonts w:asciiTheme="minorHAnsi" w:hAnsiTheme="minorHAnsi" w:cstheme="minorHAnsi"/>
        </w:rPr>
      </w:pPr>
    </w:p>
    <w:p w14:paraId="72C8C006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205 Jesse Hill Jr. Drive SE</w:t>
      </w:r>
    </w:p>
    <w:p w14:paraId="1A7BA03E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Atlanta, GA 30334</w:t>
      </w:r>
    </w:p>
    <w:p w14:paraId="13BF19F5" w14:textId="77777777" w:rsidR="00533540" w:rsidRPr="00967B82" w:rsidRDefault="00DC51B6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hyperlink r:id="rId23" w:history="1">
        <w:r w:rsidR="00533540" w:rsidRPr="00967B82">
          <w:rPr>
            <w:rStyle w:val="Hyperlink"/>
            <w:rFonts w:asciiTheme="minorHAnsi" w:hAnsiTheme="minorHAnsi" w:cstheme="minorHAnsi"/>
            <w:sz w:val="20"/>
          </w:rPr>
          <w:t>www.gadoe.org</w:t>
        </w:r>
      </w:hyperlink>
    </w:p>
    <w:p w14:paraId="25537EA8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</w:p>
    <w:p w14:paraId="0F2EC4C8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noProof/>
          <w:color w:val="58595B"/>
          <w:sz w:val="20"/>
        </w:rPr>
        <w:drawing>
          <wp:inline distT="0" distB="0" distL="0" distR="0" wp14:anchorId="05E2E482" wp14:editId="6C650E9D">
            <wp:extent cx="850392" cy="228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E6A7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@georgiadeptofed</w:t>
      </w:r>
    </w:p>
    <w:p w14:paraId="7E805EC5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</w:p>
    <w:p w14:paraId="1DC09E0F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Richard Woods, State School Superintendent</w:t>
      </w:r>
    </w:p>
    <w:p w14:paraId="51CF8D62" w14:textId="2741E77B" w:rsidR="00536BD6" w:rsidRPr="00967B82" w:rsidRDefault="00533540" w:rsidP="007A20AD">
      <w:pPr>
        <w:spacing w:line="240" w:lineRule="auto"/>
        <w:ind w:firstLine="0"/>
        <w:jc w:val="center"/>
        <w:rPr>
          <w:rFonts w:asciiTheme="minorHAnsi" w:hAnsiTheme="minorHAnsi" w:cstheme="minorHAnsi"/>
          <w:i/>
          <w:color w:val="58595B"/>
          <w:sz w:val="20"/>
        </w:rPr>
      </w:pPr>
      <w:r w:rsidRPr="00967B82">
        <w:rPr>
          <w:rFonts w:asciiTheme="minorHAnsi" w:hAnsiTheme="minorHAnsi" w:cstheme="minorHAnsi"/>
          <w:i/>
          <w:color w:val="58595B"/>
          <w:sz w:val="20"/>
        </w:rPr>
        <w:t>Educating Georgia’s Future</w:t>
      </w:r>
      <w:bookmarkEnd w:id="3"/>
    </w:p>
    <w:sectPr w:rsidR="00536BD6" w:rsidRPr="00967B82" w:rsidSect="007C3B1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08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97C52" w14:textId="77777777" w:rsidR="001F4EC9" w:rsidRDefault="001F4EC9" w:rsidP="00D8548A">
      <w:pPr>
        <w:spacing w:line="240" w:lineRule="auto"/>
      </w:pPr>
      <w:r>
        <w:separator/>
      </w:r>
    </w:p>
  </w:endnote>
  <w:endnote w:type="continuationSeparator" w:id="0">
    <w:p w14:paraId="34D715B7" w14:textId="77777777" w:rsidR="001F4EC9" w:rsidRDefault="001F4EC9" w:rsidP="00D85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xton 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1177" w14:textId="39772EAF" w:rsidR="00AC10D9" w:rsidRPr="00E347D6" w:rsidRDefault="00AC10D9" w:rsidP="00450FC5">
    <w:pPr>
      <w:pStyle w:val="Footer"/>
      <w:tabs>
        <w:tab w:val="clear" w:pos="4680"/>
        <w:tab w:val="clear" w:pos="9360"/>
      </w:tabs>
      <w:ind w:firstLine="0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 w:rsidRPr="00E347D6">
      <w:rPr>
        <w:rFonts w:ascii="Helvetica Light" w:hAnsi="Helvetica Light"/>
        <w:noProof/>
        <w:sz w:val="16"/>
        <w:szCs w:val="16"/>
      </w:rPr>
      <w:t>2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fldChar w:fldCharType="begin"/>
    </w:r>
    <w:r w:rsidR="00450FC5">
      <w:rPr>
        <w:rFonts w:ascii="Helvetica Light" w:hAnsi="Helvetica Light"/>
        <w:sz w:val="16"/>
        <w:szCs w:val="16"/>
      </w:rPr>
      <w:instrText xml:space="preserve"> DATE \@ "MMMM d, yyyy" </w:instrText>
    </w:r>
    <w:r w:rsidR="00450FC5">
      <w:rPr>
        <w:rFonts w:ascii="Helvetica Light" w:hAnsi="Helvetica Light"/>
        <w:sz w:val="16"/>
        <w:szCs w:val="16"/>
      </w:rPr>
      <w:fldChar w:fldCharType="separate"/>
    </w:r>
    <w:r w:rsidR="00A41216">
      <w:rPr>
        <w:rFonts w:ascii="Helvetica Light" w:hAnsi="Helvetica Light"/>
        <w:noProof/>
        <w:sz w:val="16"/>
        <w:szCs w:val="16"/>
      </w:rPr>
      <w:t>January 19, 2024</w:t>
    </w:r>
    <w:r w:rsidR="00450FC5">
      <w:rPr>
        <w:rFonts w:ascii="Helvetica Light" w:hAnsi="Helvetica Light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86332" w14:textId="7B94C3C9" w:rsidR="00F41140" w:rsidRPr="00E347D6" w:rsidRDefault="00F41140" w:rsidP="00F41140">
    <w:pPr>
      <w:pStyle w:val="Footer"/>
      <w:tabs>
        <w:tab w:val="clear" w:pos="4680"/>
        <w:tab w:val="clear" w:pos="9360"/>
      </w:tabs>
      <w:ind w:firstLine="0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 w:rsidRPr="00E347D6">
      <w:rPr>
        <w:rFonts w:ascii="Helvetica Light" w:hAnsi="Helvetica Light"/>
        <w:sz w:val="16"/>
        <w:szCs w:val="16"/>
      </w:rPr>
      <w:t xml:space="preserve"> </w:t>
    </w:r>
    <w:r>
      <w:rPr>
        <w:rFonts w:ascii="Helvetica Light" w:hAnsi="Helvetica Light"/>
        <w:sz w:val="16"/>
        <w:szCs w:val="16"/>
      </w:rPr>
      <w:fldChar w:fldCharType="begin"/>
    </w:r>
    <w:r>
      <w:rPr>
        <w:rFonts w:ascii="Helvetica Light" w:hAnsi="Helvetica Light"/>
        <w:sz w:val="16"/>
        <w:szCs w:val="16"/>
      </w:rPr>
      <w:instrText xml:space="preserve"> PAGE  </w:instrText>
    </w:r>
    <w:r>
      <w:rPr>
        <w:rFonts w:ascii="Helvetica Light" w:hAnsi="Helvetica Light"/>
        <w:sz w:val="16"/>
        <w:szCs w:val="16"/>
      </w:rPr>
      <w:fldChar w:fldCharType="separate"/>
    </w:r>
    <w:r>
      <w:rPr>
        <w:rFonts w:ascii="Helvetica Light" w:hAnsi="Helvetica Light"/>
        <w:noProof/>
        <w:sz w:val="16"/>
        <w:szCs w:val="16"/>
      </w:rPr>
      <w:t>4</w:t>
    </w:r>
    <w:r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fldChar w:fldCharType="begin"/>
    </w:r>
    <w:r>
      <w:rPr>
        <w:rFonts w:ascii="Helvetica Light" w:hAnsi="Helvetica Light"/>
        <w:sz w:val="16"/>
        <w:szCs w:val="16"/>
      </w:rPr>
      <w:instrText xml:space="preserve"> DATE \@ "MMMM d, yyyy" </w:instrText>
    </w:r>
    <w:r>
      <w:rPr>
        <w:rFonts w:ascii="Helvetica Light" w:hAnsi="Helvetica Light"/>
        <w:sz w:val="16"/>
        <w:szCs w:val="16"/>
      </w:rPr>
      <w:fldChar w:fldCharType="separate"/>
    </w:r>
    <w:r w:rsidR="00A41216">
      <w:rPr>
        <w:rFonts w:ascii="Helvetica Light" w:hAnsi="Helvetica Light"/>
        <w:noProof/>
        <w:sz w:val="16"/>
        <w:szCs w:val="16"/>
      </w:rPr>
      <w:t>January 19, 2024</w:t>
    </w:r>
    <w:r>
      <w:rPr>
        <w:rFonts w:ascii="Helvetica Light" w:hAnsi="Helvetica Light"/>
        <w:sz w:val="16"/>
        <w:szCs w:val="16"/>
      </w:rPr>
      <w:fldChar w:fldCharType="end"/>
    </w:r>
  </w:p>
  <w:p w14:paraId="58D23321" w14:textId="77777777" w:rsidR="00F41140" w:rsidRDefault="00F411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9EDDD" w14:textId="77777777" w:rsidR="00DC51B6" w:rsidRDefault="00DC51B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27339" w14:textId="77777777" w:rsidR="00DC51B6" w:rsidRPr="00B07B9A" w:rsidRDefault="00BF1BC4">
    <w:pPr>
      <w:pStyle w:val="Foot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D26F4" w14:textId="77777777" w:rsidR="00DC51B6" w:rsidRDefault="00DC51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5E5A8" w14:textId="77777777" w:rsidR="001F4EC9" w:rsidRDefault="001F4EC9" w:rsidP="00D8548A">
      <w:pPr>
        <w:spacing w:line="240" w:lineRule="auto"/>
      </w:pPr>
      <w:r>
        <w:separator/>
      </w:r>
    </w:p>
  </w:footnote>
  <w:footnote w:type="continuationSeparator" w:id="0">
    <w:p w14:paraId="13DF156E" w14:textId="77777777" w:rsidR="001F4EC9" w:rsidRDefault="001F4EC9" w:rsidP="00D854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BCD6" w14:textId="77777777" w:rsidR="00AC10D9" w:rsidRPr="00E347D6" w:rsidRDefault="00AC10D9">
    <w:pPr>
      <w:pStyle w:val="Header"/>
      <w:rPr>
        <w:rFonts w:ascii="Helvetica Light" w:hAnsi="Helvetica Light"/>
      </w:rPr>
    </w:pPr>
    <w:r w:rsidRPr="00E347D6">
      <w:rPr>
        <w:rFonts w:ascii="Helvetica Light" w:hAnsi="Helvetica Light"/>
      </w:rPr>
      <w:t xml:space="preserve"> </w:t>
    </w:r>
    <w:r>
      <w:rPr>
        <w:rFonts w:ascii="Helvetica Light" w:hAnsi="Helvetica Light"/>
      </w:rPr>
      <w:tab/>
      <w:t xml:space="preserve"> </w:t>
    </w:r>
    <w:r>
      <w:rPr>
        <w:rFonts w:ascii="Helvetica Light" w:hAnsi="Helvetica Light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6D73" w14:textId="77777777" w:rsidR="00F96D48" w:rsidRDefault="00F96D48" w:rsidP="00F96D48">
    <w:pPr>
      <w:pStyle w:val="Header"/>
      <w:jc w:val="center"/>
      <w:rPr>
        <w:rFonts w:cs="Arial"/>
        <w:b/>
        <w:sz w:val="28"/>
        <w:szCs w:val="28"/>
      </w:rPr>
    </w:pPr>
  </w:p>
  <w:p w14:paraId="417FC399" w14:textId="0CCD25A2" w:rsidR="00F96D48" w:rsidRDefault="00F96D48" w:rsidP="00F96D48">
    <w:pPr>
      <w:pStyle w:val="Header"/>
      <w:jc w:val="center"/>
      <w:rPr>
        <w:rFonts w:cs="Arial"/>
        <w:b/>
        <w:sz w:val="28"/>
        <w:szCs w:val="28"/>
      </w:rPr>
    </w:pP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0FF7216D" wp14:editId="352970A6">
          <wp:simplePos x="0" y="0"/>
          <wp:positionH relativeFrom="column">
            <wp:posOffset>7765415</wp:posOffset>
          </wp:positionH>
          <wp:positionV relativeFrom="page">
            <wp:posOffset>206375</wp:posOffset>
          </wp:positionV>
          <wp:extent cx="852387" cy="831441"/>
          <wp:effectExtent l="0" t="0" r="508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GSCI updat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387" cy="831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7F90EF" w14:textId="77777777" w:rsidR="00F96D48" w:rsidRDefault="00F96D48" w:rsidP="00F96D48">
    <w:pPr>
      <w:pStyle w:val="Header"/>
      <w:ind w:firstLine="0"/>
      <w:jc w:val="center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Georgia’s Systems of Continuous Improvement</w:t>
    </w:r>
  </w:p>
  <w:p w14:paraId="01E7FE30" w14:textId="77777777" w:rsidR="00F96D48" w:rsidRDefault="00F96D48" w:rsidP="00F96D48">
    <w:pPr>
      <w:pStyle w:val="Header"/>
      <w:ind w:firstLine="0"/>
      <w:jc w:val="center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Improvement Project Work Plan</w:t>
    </w:r>
  </w:p>
  <w:p w14:paraId="3C0F375A" w14:textId="77777777" w:rsidR="00F96D48" w:rsidRPr="00721784" w:rsidRDefault="00F96D48" w:rsidP="00F96D48">
    <w:pPr>
      <w:pStyle w:val="Header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7FF8F" w14:textId="0EFCC42E" w:rsidR="00673A44" w:rsidRPr="00450FC5" w:rsidRDefault="00B03F51" w:rsidP="00673A44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 w:rsidRPr="00450FC5"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1EC53F54" wp14:editId="297B53D5">
          <wp:simplePos x="0" y="0"/>
          <wp:positionH relativeFrom="column">
            <wp:posOffset>-304800</wp:posOffset>
          </wp:positionH>
          <wp:positionV relativeFrom="page">
            <wp:posOffset>260985</wp:posOffset>
          </wp:positionV>
          <wp:extent cx="1156970" cy="708660"/>
          <wp:effectExtent l="0" t="0" r="508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97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1380A2" w14:textId="622A61F4" w:rsidR="00673A44" w:rsidRPr="00450FC5" w:rsidRDefault="00B03F51" w:rsidP="00673A44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 w:rsidRPr="00B03F51">
      <w:rPr>
        <w:rFonts w:asciiTheme="minorHAnsi" w:hAnsiTheme="minorHAnsi" w:cstheme="minorHAns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66E349F" wp14:editId="0E6A8AC2">
          <wp:simplePos x="0" y="0"/>
          <wp:positionH relativeFrom="column">
            <wp:posOffset>7018766</wp:posOffset>
          </wp:positionH>
          <wp:positionV relativeFrom="paragraph">
            <wp:posOffset>102870</wp:posOffset>
          </wp:positionV>
          <wp:extent cx="1610138" cy="689676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138" cy="68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D206BD" w14:textId="022E1373" w:rsidR="00673A44" w:rsidRPr="00B03F51" w:rsidRDefault="00673A44" w:rsidP="00673A44">
    <w:pPr>
      <w:pStyle w:val="Header"/>
      <w:ind w:firstLine="0"/>
      <w:jc w:val="center"/>
      <w:rPr>
        <w:rFonts w:asciiTheme="minorHAnsi" w:hAnsiTheme="minorHAnsi" w:cstheme="minorHAnsi"/>
        <w:b/>
        <w:sz w:val="28"/>
        <w:szCs w:val="28"/>
      </w:rPr>
    </w:pPr>
    <w:r w:rsidRPr="00B03F51">
      <w:rPr>
        <w:rFonts w:asciiTheme="minorHAnsi" w:hAnsiTheme="minorHAnsi" w:cstheme="minorHAnsi"/>
        <w:b/>
        <w:sz w:val="28"/>
        <w:szCs w:val="28"/>
      </w:rPr>
      <w:t>Georgia’s Systems of Continuous Improvement</w:t>
    </w:r>
  </w:p>
  <w:p w14:paraId="3961CFA6" w14:textId="75C64A6C" w:rsidR="00673A44" w:rsidRPr="00B03F51" w:rsidRDefault="00A20A36" w:rsidP="00B03F51">
    <w:pPr>
      <w:pStyle w:val="Header"/>
      <w:ind w:firstLine="0"/>
      <w:jc w:val="center"/>
      <w:rPr>
        <w:rFonts w:asciiTheme="minorHAnsi" w:hAnsiTheme="minorHAnsi" w:cstheme="minorHAnsi"/>
        <w:b/>
        <w:sz w:val="28"/>
        <w:szCs w:val="28"/>
      </w:rPr>
    </w:pPr>
    <w:r w:rsidRPr="00B03F51">
      <w:rPr>
        <w:rFonts w:asciiTheme="minorHAnsi" w:hAnsiTheme="minorHAnsi" w:cstheme="minorHAnsi"/>
        <w:b/>
        <w:sz w:val="28"/>
        <w:szCs w:val="28"/>
      </w:rPr>
      <w:t xml:space="preserve">School </w:t>
    </w:r>
    <w:r w:rsidR="00673A44" w:rsidRPr="00B03F51">
      <w:rPr>
        <w:rFonts w:asciiTheme="minorHAnsi" w:hAnsiTheme="minorHAnsi" w:cstheme="minorHAnsi"/>
        <w:b/>
        <w:sz w:val="28"/>
        <w:szCs w:val="28"/>
      </w:rPr>
      <w:t>Improvement Project Work Plan</w:t>
    </w:r>
  </w:p>
  <w:p w14:paraId="6BD51FE4" w14:textId="2F0DE9F1" w:rsidR="00673A44" w:rsidRPr="00B03F51" w:rsidRDefault="00673A44" w:rsidP="00673A44">
    <w:pPr>
      <w:pStyle w:val="Header"/>
      <w:ind w:firstLine="0"/>
      <w:rPr>
        <w:rFonts w:ascii="Helvetica LT Std" w:hAnsi="Helvetica LT Std"/>
        <w:sz w:val="22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4674" w14:textId="03DE1B04" w:rsidR="00F96D48" w:rsidRPr="00450FC5" w:rsidRDefault="00F96D48" w:rsidP="00F96D48">
    <w:pPr>
      <w:pStyle w:val="Header"/>
      <w:jc w:val="center"/>
      <w:rPr>
        <w:rFonts w:ascii="Helvetica LT Std" w:hAnsi="Helvetica LT Std" w:cs="Arial"/>
        <w:b/>
        <w:sz w:val="28"/>
        <w:szCs w:val="28"/>
      </w:rPr>
    </w:pPr>
  </w:p>
  <w:p w14:paraId="00C2B5D3" w14:textId="2AB67575" w:rsidR="00F96D48" w:rsidRPr="00450FC5" w:rsidRDefault="00DB5C1C" w:rsidP="00F96D48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5C6CE76C" wp14:editId="46834396">
          <wp:simplePos x="0" y="0"/>
          <wp:positionH relativeFrom="column">
            <wp:posOffset>7094966</wp:posOffset>
          </wp:positionH>
          <wp:positionV relativeFrom="paragraph">
            <wp:posOffset>102870</wp:posOffset>
          </wp:positionV>
          <wp:extent cx="1610138" cy="68967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138" cy="68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FC5"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55168" behindDoc="0" locked="0" layoutInCell="1" allowOverlap="1" wp14:anchorId="79FC153E" wp14:editId="25C86CCC">
          <wp:simplePos x="0" y="0"/>
          <wp:positionH relativeFrom="column">
            <wp:posOffset>-220980</wp:posOffset>
          </wp:positionH>
          <wp:positionV relativeFrom="page">
            <wp:posOffset>312420</wp:posOffset>
          </wp:positionV>
          <wp:extent cx="1157372" cy="708660"/>
          <wp:effectExtent l="0" t="0" r="508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59" cy="709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C5FF6C" w14:textId="7D824F64" w:rsidR="00F96D48" w:rsidRPr="00D15773" w:rsidRDefault="00F96D48" w:rsidP="00F96D48">
    <w:pPr>
      <w:pStyle w:val="Header"/>
      <w:ind w:firstLine="0"/>
      <w:jc w:val="center"/>
      <w:rPr>
        <w:rFonts w:ascii="Helvetica LT Std" w:hAnsi="Helvetica LT Std" w:cstheme="minorHAnsi"/>
        <w:b/>
        <w:sz w:val="32"/>
        <w:szCs w:val="32"/>
      </w:rPr>
    </w:pPr>
    <w:r w:rsidRPr="00D15773">
      <w:rPr>
        <w:rFonts w:ascii="Helvetica LT Std" w:hAnsi="Helvetica LT Std" w:cstheme="minorHAnsi"/>
        <w:b/>
        <w:sz w:val="32"/>
        <w:szCs w:val="32"/>
      </w:rPr>
      <w:t>Georgia’s Systems of Continuous Improvement</w:t>
    </w:r>
  </w:p>
  <w:p w14:paraId="6EE4ACAC" w14:textId="77A92274" w:rsidR="00F96D48" w:rsidRPr="00D15773" w:rsidRDefault="00A20A36" w:rsidP="00F96D48">
    <w:pPr>
      <w:pStyle w:val="Header"/>
      <w:ind w:firstLine="0"/>
      <w:jc w:val="center"/>
      <w:rPr>
        <w:rFonts w:ascii="Helvetica LT Std" w:hAnsi="Helvetica LT Std" w:cstheme="minorHAnsi"/>
        <w:b/>
        <w:sz w:val="32"/>
        <w:szCs w:val="32"/>
      </w:rPr>
    </w:pPr>
    <w:r w:rsidRPr="00D15773">
      <w:rPr>
        <w:rFonts w:ascii="Helvetica LT Std" w:hAnsi="Helvetica LT Std" w:cstheme="minorHAnsi"/>
        <w:b/>
        <w:sz w:val="32"/>
        <w:szCs w:val="32"/>
      </w:rPr>
      <w:t xml:space="preserve">School </w:t>
    </w:r>
    <w:r w:rsidR="00F96D48" w:rsidRPr="00D15773">
      <w:rPr>
        <w:rFonts w:ascii="Helvetica LT Std" w:hAnsi="Helvetica LT Std" w:cstheme="minorHAnsi"/>
        <w:b/>
        <w:sz w:val="32"/>
        <w:szCs w:val="32"/>
      </w:rPr>
      <w:t>Improvement Project Work Plan</w:t>
    </w:r>
  </w:p>
  <w:p w14:paraId="55C13101" w14:textId="77777777" w:rsidR="00F96D48" w:rsidRPr="00B03F51" w:rsidRDefault="00F96D48" w:rsidP="00F96D48">
    <w:pPr>
      <w:pStyle w:val="Header"/>
      <w:ind w:firstLine="0"/>
      <w:jc w:val="center"/>
      <w:rPr>
        <w:rFonts w:asciiTheme="minorHAnsi" w:hAnsiTheme="minorHAnsi" w:cstheme="minorHAnsi"/>
        <w:sz w:val="28"/>
        <w:szCs w:val="2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907F" w14:textId="77777777" w:rsidR="00DC51B6" w:rsidRDefault="00DC51B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994E" w14:textId="77777777" w:rsidR="00DC51B6" w:rsidRPr="00B07B9A" w:rsidRDefault="00BF1BC4">
    <w:pPr>
      <w:pStyle w:val="Head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F33C" w14:textId="77777777" w:rsidR="00DC51B6" w:rsidRDefault="00DC5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F4345"/>
    <w:multiLevelType w:val="hybridMultilevel"/>
    <w:tmpl w:val="0BC25FC4"/>
    <w:lvl w:ilvl="0" w:tplc="72488E0A">
      <w:start w:val="1"/>
      <w:numFmt w:val="bullet"/>
      <w:pStyle w:val="ExtractBulletedList"/>
      <w:lvlText w:val="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1" w:tplc="04090003">
      <w:start w:val="1"/>
      <w:numFmt w:val="bullet"/>
      <w:pStyle w:val="ExtractBulletedList-Sublis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1" w15:restartNumberingAfterBreak="0">
    <w:nsid w:val="07FE5664"/>
    <w:multiLevelType w:val="hybridMultilevel"/>
    <w:tmpl w:val="1BF4BBF4"/>
    <w:lvl w:ilvl="0" w:tplc="07C8E3E2">
      <w:start w:val="1"/>
      <w:numFmt w:val="bullet"/>
      <w:pStyle w:val="SidebarBulletedTex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48"/>
        </w:tabs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8"/>
        </w:tabs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8"/>
        </w:tabs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</w:abstractNum>
  <w:abstractNum w:abstractNumId="2" w15:restartNumberingAfterBreak="0">
    <w:nsid w:val="099D06AA"/>
    <w:multiLevelType w:val="hybridMultilevel"/>
    <w:tmpl w:val="B1CC5D00"/>
    <w:lvl w:ilvl="0" w:tplc="2E827A8A">
      <w:start w:val="1"/>
      <w:numFmt w:val="bullet"/>
      <w:pStyle w:val="BoxedText2-BulletedListHollow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120D82"/>
    <w:multiLevelType w:val="hybridMultilevel"/>
    <w:tmpl w:val="B718B9CE"/>
    <w:lvl w:ilvl="0" w:tplc="C772FFCE">
      <w:start w:val="1"/>
      <w:numFmt w:val="decimal"/>
      <w:lvlText w:val="%1."/>
      <w:lvlJc w:val="left"/>
      <w:pPr>
        <w:ind w:left="3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 w15:restartNumberingAfterBreak="0">
    <w:nsid w:val="0B2D69A4"/>
    <w:multiLevelType w:val="hybridMultilevel"/>
    <w:tmpl w:val="46A6C1F4"/>
    <w:lvl w:ilvl="0" w:tplc="D6A2B368">
      <w:start w:val="1"/>
      <w:numFmt w:val="bullet"/>
      <w:pStyle w:val="BulletedLis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0334"/>
    <w:multiLevelType w:val="hybridMultilevel"/>
    <w:tmpl w:val="C3226F9E"/>
    <w:lvl w:ilvl="0" w:tplc="37CE3844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896B12C">
      <w:start w:val="1"/>
      <w:numFmt w:val="bullet"/>
      <w:pStyle w:val="CheckboxList-Subhead"/>
      <w:lvlText w:val="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C7216"/>
    <w:multiLevelType w:val="singleLevel"/>
    <w:tmpl w:val="8C74CAF2"/>
    <w:lvl w:ilvl="0">
      <w:start w:val="1"/>
      <w:numFmt w:val="bullet"/>
      <w:pStyle w:val="BulletedList-Hollow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1A044564"/>
    <w:multiLevelType w:val="hybridMultilevel"/>
    <w:tmpl w:val="9BF82434"/>
    <w:lvl w:ilvl="0" w:tplc="C7C8F510">
      <w:start w:val="1"/>
      <w:numFmt w:val="bullet"/>
      <w:pStyle w:val="BoxedText1-BulletedListHollow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122A29"/>
    <w:multiLevelType w:val="singleLevel"/>
    <w:tmpl w:val="AC6C524A"/>
    <w:lvl w:ilvl="0">
      <w:start w:val="1"/>
      <w:numFmt w:val="bullet"/>
      <w:pStyle w:val="BulletedParagraph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603E7D"/>
    <w:multiLevelType w:val="hybridMultilevel"/>
    <w:tmpl w:val="4CF4901E"/>
    <w:lvl w:ilvl="0" w:tplc="7596916E">
      <w:start w:val="1"/>
      <w:numFmt w:val="bullet"/>
      <w:pStyle w:val="Outline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23B86"/>
    <w:multiLevelType w:val="singleLevel"/>
    <w:tmpl w:val="1960F03A"/>
    <w:lvl w:ilvl="0">
      <w:start w:val="1"/>
      <w:numFmt w:val="bullet"/>
      <w:pStyle w:val="StoryBulletedLIs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412CDD"/>
    <w:multiLevelType w:val="singleLevel"/>
    <w:tmpl w:val="88E09068"/>
    <w:lvl w:ilvl="0">
      <w:start w:val="1"/>
      <w:numFmt w:val="bullet"/>
      <w:pStyle w:val="OpeningQuestions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F80EBE"/>
    <w:multiLevelType w:val="hybridMultilevel"/>
    <w:tmpl w:val="3F3A1776"/>
    <w:lvl w:ilvl="0" w:tplc="6E2867D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 w15:restartNumberingAfterBreak="0">
    <w:nsid w:val="31DF7EF8"/>
    <w:multiLevelType w:val="hybridMultilevel"/>
    <w:tmpl w:val="079A1772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1034F"/>
    <w:multiLevelType w:val="hybridMultilevel"/>
    <w:tmpl w:val="342AB8C8"/>
    <w:lvl w:ilvl="0" w:tplc="63FEA3FA">
      <w:start w:val="1"/>
      <w:numFmt w:val="bullet"/>
      <w:pStyle w:val="OutlineLevel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AA04241"/>
    <w:multiLevelType w:val="hybridMultilevel"/>
    <w:tmpl w:val="355696B6"/>
    <w:lvl w:ilvl="0" w:tplc="37CE3844">
      <w:start w:val="1"/>
      <w:numFmt w:val="bullet"/>
      <w:pStyle w:val="CheckboxLis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47DCE"/>
    <w:multiLevelType w:val="hybridMultilevel"/>
    <w:tmpl w:val="6A00FFBE"/>
    <w:lvl w:ilvl="0" w:tplc="A662A41C">
      <w:start w:val="1"/>
      <w:numFmt w:val="bullet"/>
      <w:pStyle w:val="BoxedText1-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A08AE"/>
    <w:multiLevelType w:val="hybridMultilevel"/>
    <w:tmpl w:val="B38C746A"/>
    <w:lvl w:ilvl="0" w:tplc="F5F411C8">
      <w:start w:val="1"/>
      <w:numFmt w:val="bullet"/>
      <w:pStyle w:val="OutlineLevel2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18" w15:restartNumberingAfterBreak="0">
    <w:nsid w:val="4D8819F9"/>
    <w:multiLevelType w:val="singleLevel"/>
    <w:tmpl w:val="CB3404CA"/>
    <w:lvl w:ilvl="0">
      <w:start w:val="1"/>
      <w:numFmt w:val="bullet"/>
      <w:pStyle w:val="CheckmarkedCheckbox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5C417BAB"/>
    <w:multiLevelType w:val="hybridMultilevel"/>
    <w:tmpl w:val="60FE4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823E8"/>
    <w:multiLevelType w:val="hybridMultilevel"/>
    <w:tmpl w:val="584AA8F6"/>
    <w:lvl w:ilvl="0" w:tplc="A34620E2">
      <w:start w:val="1"/>
      <w:numFmt w:val="bullet"/>
      <w:pStyle w:val="TableText-CheckboxList"/>
      <w:lvlText w:val="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361A64"/>
    <w:multiLevelType w:val="hybridMultilevel"/>
    <w:tmpl w:val="39667FEE"/>
    <w:lvl w:ilvl="0" w:tplc="2D5EF17C">
      <w:start w:val="1"/>
      <w:numFmt w:val="bullet"/>
      <w:pStyle w:val="BoxedText1-CheckboxLis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5782"/>
    <w:multiLevelType w:val="hybridMultilevel"/>
    <w:tmpl w:val="B8E84C52"/>
    <w:lvl w:ilvl="0" w:tplc="C902D9A2">
      <w:start w:val="1"/>
      <w:numFmt w:val="bullet"/>
      <w:pStyle w:val="BulletedList-HollowItalic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2716B"/>
    <w:multiLevelType w:val="hybridMultilevel"/>
    <w:tmpl w:val="7B8C2156"/>
    <w:lvl w:ilvl="0" w:tplc="E3421608">
      <w:start w:val="1"/>
      <w:numFmt w:val="bullet"/>
      <w:pStyle w:val="BulletedHeading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pStyle w:val="BulletedHeading-SecondLeve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pStyle w:val="BulletedHeading-ThirdLeve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624515"/>
    <w:multiLevelType w:val="hybridMultilevel"/>
    <w:tmpl w:val="2E863672"/>
    <w:lvl w:ilvl="0" w:tplc="3C54D326">
      <w:start w:val="1"/>
      <w:numFmt w:val="decimal"/>
      <w:lvlText w:val="%1."/>
      <w:lvlJc w:val="left"/>
      <w:pPr>
        <w:ind w:left="3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5" w15:restartNumberingAfterBreak="0">
    <w:nsid w:val="73F0216E"/>
    <w:multiLevelType w:val="hybridMultilevel"/>
    <w:tmpl w:val="E7C2A4FA"/>
    <w:lvl w:ilvl="0" w:tplc="1B12D9AC">
      <w:start w:val="1"/>
      <w:numFmt w:val="bullet"/>
      <w:pStyle w:val="TableText-HollowBulletedLis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156FC"/>
    <w:multiLevelType w:val="hybridMultilevel"/>
    <w:tmpl w:val="9B86FE58"/>
    <w:lvl w:ilvl="0" w:tplc="F61AC71A">
      <w:start w:val="1"/>
      <w:numFmt w:val="bullet"/>
      <w:pStyle w:val="Heading1-Key"/>
      <w:lvlText w:val="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24219"/>
    <w:multiLevelType w:val="multilevel"/>
    <w:tmpl w:val="E4FC2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A6598A"/>
    <w:multiLevelType w:val="multilevel"/>
    <w:tmpl w:val="AC000906"/>
    <w:lvl w:ilvl="0">
      <w:start w:val="1"/>
      <w:numFmt w:val="bullet"/>
      <w:pStyle w:val="CheckLis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379AB"/>
    <w:multiLevelType w:val="singleLevel"/>
    <w:tmpl w:val="4C583A44"/>
    <w:lvl w:ilvl="0">
      <w:start w:val="1"/>
      <w:numFmt w:val="bullet"/>
      <w:pStyle w:val="DashedLis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num w:numId="1" w16cid:durableId="768739571">
    <w:abstractNumId w:val="8"/>
  </w:num>
  <w:num w:numId="2" w16cid:durableId="12264828">
    <w:abstractNumId w:val="10"/>
  </w:num>
  <w:num w:numId="3" w16cid:durableId="773596994">
    <w:abstractNumId w:val="11"/>
  </w:num>
  <w:num w:numId="4" w16cid:durableId="1927348823">
    <w:abstractNumId w:val="28"/>
  </w:num>
  <w:num w:numId="5" w16cid:durableId="1915427833">
    <w:abstractNumId w:val="18"/>
  </w:num>
  <w:num w:numId="6" w16cid:durableId="1931038467">
    <w:abstractNumId w:val="22"/>
  </w:num>
  <w:num w:numId="7" w16cid:durableId="414981204">
    <w:abstractNumId w:val="1"/>
  </w:num>
  <w:num w:numId="8" w16cid:durableId="246963748">
    <w:abstractNumId w:val="26"/>
  </w:num>
  <w:num w:numId="9" w16cid:durableId="1792170558">
    <w:abstractNumId w:val="0"/>
  </w:num>
  <w:num w:numId="10" w16cid:durableId="1677684132">
    <w:abstractNumId w:val="25"/>
  </w:num>
  <w:num w:numId="11" w16cid:durableId="1965379272">
    <w:abstractNumId w:val="4"/>
  </w:num>
  <w:num w:numId="12" w16cid:durableId="530844326">
    <w:abstractNumId w:val="16"/>
  </w:num>
  <w:num w:numId="13" w16cid:durableId="819154226">
    <w:abstractNumId w:val="5"/>
  </w:num>
  <w:num w:numId="14" w16cid:durableId="1003896676">
    <w:abstractNumId w:val="6"/>
  </w:num>
  <w:num w:numId="15" w16cid:durableId="185335974">
    <w:abstractNumId w:val="2"/>
  </w:num>
  <w:num w:numId="16" w16cid:durableId="1586108335">
    <w:abstractNumId w:val="23"/>
  </w:num>
  <w:num w:numId="17" w16cid:durableId="174348028">
    <w:abstractNumId w:val="21"/>
  </w:num>
  <w:num w:numId="18" w16cid:durableId="121389770">
    <w:abstractNumId w:val="20"/>
  </w:num>
  <w:num w:numId="19" w16cid:durableId="1878811083">
    <w:abstractNumId w:val="29"/>
  </w:num>
  <w:num w:numId="20" w16cid:durableId="612203772">
    <w:abstractNumId w:val="15"/>
  </w:num>
  <w:num w:numId="21" w16cid:durableId="543559864">
    <w:abstractNumId w:val="7"/>
  </w:num>
  <w:num w:numId="22" w16cid:durableId="657073971">
    <w:abstractNumId w:val="9"/>
  </w:num>
  <w:num w:numId="23" w16cid:durableId="1189491962">
    <w:abstractNumId w:val="17"/>
  </w:num>
  <w:num w:numId="24" w16cid:durableId="624625898">
    <w:abstractNumId w:val="14"/>
  </w:num>
  <w:num w:numId="25" w16cid:durableId="1260866972">
    <w:abstractNumId w:val="19"/>
  </w:num>
  <w:num w:numId="26" w16cid:durableId="1842425209">
    <w:abstractNumId w:val="13"/>
  </w:num>
  <w:num w:numId="27" w16cid:durableId="428546873">
    <w:abstractNumId w:val="27"/>
  </w:num>
  <w:num w:numId="28" w16cid:durableId="778450595">
    <w:abstractNumId w:val="12"/>
  </w:num>
  <w:num w:numId="29" w16cid:durableId="1987272924">
    <w:abstractNumId w:val="24"/>
  </w:num>
  <w:num w:numId="30" w16cid:durableId="18556058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linkStyles/>
  <w:defaultTabStop w:val="720"/>
  <w:characterSpacingControl w:val="doNotCompress"/>
  <w:doNotValidateAgainstSchema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D5"/>
    <w:rsid w:val="00007A6D"/>
    <w:rsid w:val="00023ED0"/>
    <w:rsid w:val="00031F7E"/>
    <w:rsid w:val="00080C7E"/>
    <w:rsid w:val="00086DE4"/>
    <w:rsid w:val="00105B47"/>
    <w:rsid w:val="00126D7B"/>
    <w:rsid w:val="00141B38"/>
    <w:rsid w:val="00173C99"/>
    <w:rsid w:val="00181E92"/>
    <w:rsid w:val="001D0AE1"/>
    <w:rsid w:val="001E1F08"/>
    <w:rsid w:val="001E76DE"/>
    <w:rsid w:val="001F4EC9"/>
    <w:rsid w:val="00260E13"/>
    <w:rsid w:val="00265A93"/>
    <w:rsid w:val="00277C77"/>
    <w:rsid w:val="002A706D"/>
    <w:rsid w:val="002B0D56"/>
    <w:rsid w:val="002B5DF9"/>
    <w:rsid w:val="002C232C"/>
    <w:rsid w:val="002C52D7"/>
    <w:rsid w:val="002F0F5F"/>
    <w:rsid w:val="00343B1D"/>
    <w:rsid w:val="00355286"/>
    <w:rsid w:val="003566D9"/>
    <w:rsid w:val="003741DF"/>
    <w:rsid w:val="00377E98"/>
    <w:rsid w:val="003A6AD5"/>
    <w:rsid w:val="003A75C6"/>
    <w:rsid w:val="003E6B5F"/>
    <w:rsid w:val="004004A6"/>
    <w:rsid w:val="00401347"/>
    <w:rsid w:val="00421210"/>
    <w:rsid w:val="00450FC5"/>
    <w:rsid w:val="004B6524"/>
    <w:rsid w:val="004C340D"/>
    <w:rsid w:val="004C3D7C"/>
    <w:rsid w:val="004D1110"/>
    <w:rsid w:val="004D4344"/>
    <w:rsid w:val="0050677C"/>
    <w:rsid w:val="0051108A"/>
    <w:rsid w:val="00533540"/>
    <w:rsid w:val="00536BD6"/>
    <w:rsid w:val="00542720"/>
    <w:rsid w:val="00547424"/>
    <w:rsid w:val="00552B43"/>
    <w:rsid w:val="0055618E"/>
    <w:rsid w:val="00556FB5"/>
    <w:rsid w:val="00557B4F"/>
    <w:rsid w:val="00576DD5"/>
    <w:rsid w:val="005C63A7"/>
    <w:rsid w:val="005D5F62"/>
    <w:rsid w:val="005F2E2D"/>
    <w:rsid w:val="006563CA"/>
    <w:rsid w:val="00673A44"/>
    <w:rsid w:val="00696A9D"/>
    <w:rsid w:val="006C2D9C"/>
    <w:rsid w:val="006C334B"/>
    <w:rsid w:val="00705DF0"/>
    <w:rsid w:val="00730079"/>
    <w:rsid w:val="00761511"/>
    <w:rsid w:val="00781047"/>
    <w:rsid w:val="007A20AD"/>
    <w:rsid w:val="007C6504"/>
    <w:rsid w:val="007E7D5D"/>
    <w:rsid w:val="00803B5C"/>
    <w:rsid w:val="008150FE"/>
    <w:rsid w:val="00832329"/>
    <w:rsid w:val="00847C09"/>
    <w:rsid w:val="0087205E"/>
    <w:rsid w:val="008B1E67"/>
    <w:rsid w:val="008D0D46"/>
    <w:rsid w:val="008D7B5D"/>
    <w:rsid w:val="008F13D2"/>
    <w:rsid w:val="009006CB"/>
    <w:rsid w:val="009249AB"/>
    <w:rsid w:val="00954DE4"/>
    <w:rsid w:val="00967B82"/>
    <w:rsid w:val="00990DC6"/>
    <w:rsid w:val="009B7479"/>
    <w:rsid w:val="009D1AF1"/>
    <w:rsid w:val="009D3F7B"/>
    <w:rsid w:val="009E5F0D"/>
    <w:rsid w:val="00A1362A"/>
    <w:rsid w:val="00A20A36"/>
    <w:rsid w:val="00A33E6E"/>
    <w:rsid w:val="00A41216"/>
    <w:rsid w:val="00A42218"/>
    <w:rsid w:val="00A74F52"/>
    <w:rsid w:val="00A75868"/>
    <w:rsid w:val="00AC10D9"/>
    <w:rsid w:val="00B03F51"/>
    <w:rsid w:val="00B13496"/>
    <w:rsid w:val="00B31473"/>
    <w:rsid w:val="00B514E4"/>
    <w:rsid w:val="00B606DB"/>
    <w:rsid w:val="00B66B0E"/>
    <w:rsid w:val="00B70ED2"/>
    <w:rsid w:val="00B7589B"/>
    <w:rsid w:val="00B840CD"/>
    <w:rsid w:val="00B93199"/>
    <w:rsid w:val="00BF1BC4"/>
    <w:rsid w:val="00C049A8"/>
    <w:rsid w:val="00C13D9E"/>
    <w:rsid w:val="00C25D92"/>
    <w:rsid w:val="00C262FB"/>
    <w:rsid w:val="00C272E7"/>
    <w:rsid w:val="00C52EA3"/>
    <w:rsid w:val="00C57A8D"/>
    <w:rsid w:val="00C623E4"/>
    <w:rsid w:val="00C67654"/>
    <w:rsid w:val="00C7340B"/>
    <w:rsid w:val="00CB3522"/>
    <w:rsid w:val="00CB4FD5"/>
    <w:rsid w:val="00CF353F"/>
    <w:rsid w:val="00D10EA6"/>
    <w:rsid w:val="00D15773"/>
    <w:rsid w:val="00D44667"/>
    <w:rsid w:val="00D8548A"/>
    <w:rsid w:val="00D9598C"/>
    <w:rsid w:val="00DA112A"/>
    <w:rsid w:val="00DB5C1C"/>
    <w:rsid w:val="00DC51B6"/>
    <w:rsid w:val="00DF24B7"/>
    <w:rsid w:val="00DF4EE7"/>
    <w:rsid w:val="00E01605"/>
    <w:rsid w:val="00E039AD"/>
    <w:rsid w:val="00E109C7"/>
    <w:rsid w:val="00E5057F"/>
    <w:rsid w:val="00E65B9C"/>
    <w:rsid w:val="00E705D3"/>
    <w:rsid w:val="00E70AAD"/>
    <w:rsid w:val="00E84A3F"/>
    <w:rsid w:val="00EB2F69"/>
    <w:rsid w:val="00F024E0"/>
    <w:rsid w:val="00F327F6"/>
    <w:rsid w:val="00F32DAE"/>
    <w:rsid w:val="00F41140"/>
    <w:rsid w:val="00F464B6"/>
    <w:rsid w:val="00F62DF2"/>
    <w:rsid w:val="00F64F2D"/>
    <w:rsid w:val="00F8133B"/>
    <w:rsid w:val="00F96D48"/>
    <w:rsid w:val="00FC06B4"/>
    <w:rsid w:val="00FD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0B5801"/>
  <w15:docId w15:val="{B3856414-E3B9-4C49-B4C3-527394EE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524"/>
    <w:pPr>
      <w:widowControl w:val="0"/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4B6524"/>
    <w:pPr>
      <w:keepNext/>
      <w:spacing w:before="480" w:after="240"/>
      <w:ind w:firstLine="0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4B6524"/>
    <w:pPr>
      <w:keepNext/>
      <w:spacing w:before="360"/>
      <w:ind w:firstLine="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4B6524"/>
    <w:pPr>
      <w:keepNext/>
      <w:spacing w:before="240" w:after="120"/>
      <w:ind w:firstLine="0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autoRedefine/>
    <w:qFormat/>
    <w:rsid w:val="004B6524"/>
    <w:pPr>
      <w:keepNext/>
      <w:spacing w:before="240"/>
      <w:ind w:firstLine="0"/>
      <w:outlineLvl w:val="3"/>
    </w:pPr>
    <w:rPr>
      <w:noProof/>
      <w:color w:val="000000"/>
    </w:rPr>
  </w:style>
  <w:style w:type="paragraph" w:styleId="Heading5">
    <w:name w:val="heading 5"/>
    <w:basedOn w:val="Normal"/>
    <w:next w:val="Normal"/>
    <w:link w:val="Heading5Char"/>
    <w:autoRedefine/>
    <w:qFormat/>
    <w:rsid w:val="004B6524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4B6524"/>
    <w:pPr>
      <w:keepNext/>
      <w:spacing w:line="360" w:lineRule="auto"/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qFormat/>
    <w:rsid w:val="004B6524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4B6524"/>
    <w:pPr>
      <w:keepNext/>
      <w:jc w:val="center"/>
      <w:outlineLvl w:val="7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lushLeftNormal">
    <w:name w:val="Flush Left Normal"/>
    <w:basedOn w:val="Normal"/>
    <w:link w:val="FlushLeftNormalChar"/>
    <w:qFormat/>
    <w:rsid w:val="00A33E6E"/>
    <w:pPr>
      <w:spacing w:before="240" w:line="240" w:lineRule="auto"/>
    </w:pPr>
    <w:rPr>
      <w:rFonts w:cs="Calibri"/>
    </w:rPr>
  </w:style>
  <w:style w:type="character" w:customStyle="1" w:styleId="FlushLeftNormalChar">
    <w:name w:val="Flush Left Normal Char"/>
    <w:link w:val="FlushLeftNormal"/>
    <w:rsid w:val="00A33E6E"/>
    <w:rPr>
      <w:rFonts w:ascii="Times New Roman" w:eastAsia="Times New Roman" w:hAnsi="Times New Roman" w:cs="Calibri"/>
      <w:sz w:val="24"/>
      <w:szCs w:val="20"/>
    </w:rPr>
  </w:style>
  <w:style w:type="paragraph" w:customStyle="1" w:styleId="NotetoTypesetter">
    <w:name w:val="Note to Typesetter"/>
    <w:basedOn w:val="Normal"/>
    <w:autoRedefine/>
    <w:rsid w:val="004B6524"/>
    <w:pPr>
      <w:ind w:firstLine="0"/>
    </w:pPr>
    <w:rPr>
      <w:b/>
      <w:caps/>
      <w:color w:val="FF0000"/>
    </w:rPr>
  </w:style>
  <w:style w:type="paragraph" w:customStyle="1" w:styleId="FlushLeftText">
    <w:name w:val="Flush Left Text"/>
    <w:basedOn w:val="Normal"/>
    <w:rsid w:val="004B6524"/>
    <w:pPr>
      <w:ind w:firstLine="0"/>
    </w:pPr>
  </w:style>
  <w:style w:type="paragraph" w:customStyle="1" w:styleId="Toolcaption">
    <w:name w:val="Tool caption"/>
    <w:basedOn w:val="Normal"/>
    <w:qFormat/>
    <w:rsid w:val="003A6AD5"/>
    <w:pPr>
      <w:spacing w:before="120" w:after="120"/>
    </w:pPr>
  </w:style>
  <w:style w:type="paragraph" w:customStyle="1" w:styleId="TableText">
    <w:name w:val="Table Text"/>
    <w:basedOn w:val="Normal"/>
    <w:autoRedefine/>
    <w:rsid w:val="007A20AD"/>
    <w:pPr>
      <w:spacing w:line="240" w:lineRule="auto"/>
      <w:ind w:firstLine="0"/>
    </w:pPr>
    <w:rPr>
      <w:rFonts w:asciiTheme="minorHAnsi" w:hAnsiTheme="minorHAnsi"/>
      <w:b/>
      <w:sz w:val="22"/>
      <w:szCs w:val="24"/>
    </w:rPr>
  </w:style>
  <w:style w:type="paragraph" w:customStyle="1" w:styleId="Tablecolumnhead">
    <w:name w:val="Table column head"/>
    <w:basedOn w:val="Normal"/>
    <w:rsid w:val="003A6AD5"/>
    <w:pPr>
      <w:tabs>
        <w:tab w:val="center" w:pos="2880"/>
        <w:tab w:val="center" w:pos="5040"/>
        <w:tab w:val="center" w:pos="7200"/>
      </w:tabs>
      <w:spacing w:line="240" w:lineRule="auto"/>
    </w:pPr>
    <w:rPr>
      <w:i/>
    </w:rPr>
  </w:style>
  <w:style w:type="paragraph" w:customStyle="1" w:styleId="SourceNote">
    <w:name w:val="Source Note"/>
    <w:basedOn w:val="Normal"/>
    <w:autoRedefine/>
    <w:rsid w:val="00E01605"/>
    <w:pPr>
      <w:spacing w:line="240" w:lineRule="auto"/>
      <w:ind w:left="-540" w:right="-630" w:firstLine="0"/>
    </w:pPr>
    <w:rPr>
      <w:szCs w:val="16"/>
    </w:rPr>
  </w:style>
  <w:style w:type="character" w:customStyle="1" w:styleId="Heading1Char">
    <w:name w:val="Heading 1 Char"/>
    <w:basedOn w:val="DefaultParagraphFont"/>
    <w:link w:val="Heading1"/>
    <w:rsid w:val="0078104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781047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4Char">
    <w:name w:val="Heading 4 Char"/>
    <w:link w:val="Heading4"/>
    <w:rsid w:val="004B6524"/>
    <w:rPr>
      <w:rFonts w:ascii="Times New Roman" w:eastAsia="Times New Roman" w:hAnsi="Times New Roman" w:cs="Times New Roman"/>
      <w:noProof/>
      <w:color w:val="00000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781047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781047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Firstalphaentry">
    <w:name w:val="First alpha entry"/>
    <w:basedOn w:val="Normal"/>
    <w:rsid w:val="004B6524"/>
    <w:pPr>
      <w:spacing w:before="240"/>
      <w:ind w:firstLine="0"/>
    </w:pPr>
  </w:style>
  <w:style w:type="paragraph" w:customStyle="1" w:styleId="NumberedParagraph">
    <w:name w:val="Numbered Paragraph"/>
    <w:basedOn w:val="Normal"/>
    <w:rsid w:val="004B6524"/>
    <w:pPr>
      <w:spacing w:before="240"/>
      <w:ind w:firstLine="576"/>
    </w:pPr>
  </w:style>
  <w:style w:type="paragraph" w:customStyle="1" w:styleId="Equationnumber">
    <w:name w:val="Equation number"/>
    <w:basedOn w:val="Normal"/>
    <w:rsid w:val="004B6524"/>
    <w:pPr>
      <w:tabs>
        <w:tab w:val="left" w:pos="720"/>
      </w:tabs>
      <w:ind w:firstLine="0"/>
      <w:jc w:val="right"/>
    </w:pPr>
  </w:style>
  <w:style w:type="paragraph" w:customStyle="1" w:styleId="NumberedList">
    <w:name w:val="Numbered List"/>
    <w:basedOn w:val="Normal"/>
    <w:rsid w:val="004B6524"/>
    <w:pPr>
      <w:ind w:right="720" w:firstLine="0"/>
    </w:pPr>
  </w:style>
  <w:style w:type="paragraph" w:customStyle="1" w:styleId="ChapterTitle">
    <w:name w:val="Chapter Title"/>
    <w:basedOn w:val="Normal"/>
    <w:rsid w:val="004B6524"/>
    <w:pPr>
      <w:ind w:firstLine="0"/>
      <w:jc w:val="center"/>
    </w:pPr>
    <w:rPr>
      <w:b/>
      <w:smallCaps/>
      <w:sz w:val="32"/>
    </w:rPr>
  </w:style>
  <w:style w:type="paragraph" w:customStyle="1" w:styleId="ChapterSubtitle">
    <w:name w:val="Chapter Subtitle"/>
    <w:basedOn w:val="Normal"/>
    <w:rsid w:val="004B6524"/>
    <w:pPr>
      <w:ind w:firstLine="0"/>
      <w:jc w:val="center"/>
    </w:pPr>
    <w:rPr>
      <w:sz w:val="28"/>
    </w:rPr>
  </w:style>
  <w:style w:type="paragraph" w:customStyle="1" w:styleId="Exitelementabove">
    <w:name w:val="Exit element above"/>
    <w:basedOn w:val="Normal"/>
    <w:rsid w:val="004B6524"/>
    <w:pPr>
      <w:spacing w:before="360"/>
    </w:pPr>
  </w:style>
  <w:style w:type="paragraph" w:customStyle="1" w:styleId="Equation">
    <w:name w:val="Equation"/>
    <w:basedOn w:val="Normal"/>
    <w:rsid w:val="004B6524"/>
    <w:pPr>
      <w:ind w:firstLine="0"/>
      <w:jc w:val="center"/>
    </w:pPr>
  </w:style>
  <w:style w:type="paragraph" w:customStyle="1" w:styleId="ChapterNumber">
    <w:name w:val="Chapter Number"/>
    <w:basedOn w:val="Normal"/>
    <w:rsid w:val="004B6524"/>
    <w:pPr>
      <w:spacing w:before="1200"/>
      <w:ind w:firstLine="0"/>
      <w:jc w:val="center"/>
    </w:pPr>
    <w:rPr>
      <w:b/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FigureNumberCaption">
    <w:name w:val="Figure Number &amp; Caption"/>
    <w:basedOn w:val="Normal"/>
    <w:rsid w:val="004B6524"/>
    <w:pPr>
      <w:spacing w:after="120"/>
      <w:ind w:firstLine="0"/>
    </w:pPr>
  </w:style>
  <w:style w:type="paragraph" w:customStyle="1" w:styleId="FMText">
    <w:name w:val="FM Text"/>
    <w:basedOn w:val="Normal"/>
    <w:rsid w:val="004B6524"/>
    <w:pPr>
      <w:spacing w:line="240" w:lineRule="auto"/>
      <w:ind w:firstLine="0"/>
    </w:pPr>
  </w:style>
  <w:style w:type="paragraph" w:customStyle="1" w:styleId="TOCPartNumberandTitle">
    <w:name w:val="TOC Part Number and Title"/>
    <w:basedOn w:val="Normal"/>
    <w:rsid w:val="004B6524"/>
    <w:rPr>
      <w:b/>
      <w:i/>
    </w:rPr>
  </w:style>
  <w:style w:type="paragraph" w:customStyle="1" w:styleId="Extract">
    <w:name w:val="Extract"/>
    <w:basedOn w:val="Normal"/>
    <w:rsid w:val="004B6524"/>
    <w:pPr>
      <w:spacing w:before="240" w:after="240"/>
      <w:ind w:left="1008" w:right="576" w:firstLine="0"/>
    </w:pPr>
  </w:style>
  <w:style w:type="paragraph" w:customStyle="1" w:styleId="AuthorsNote">
    <w:name w:val="Author's Note"/>
    <w:basedOn w:val="Normal"/>
    <w:rsid w:val="004B6524"/>
    <w:pPr>
      <w:ind w:firstLine="0"/>
    </w:pPr>
  </w:style>
  <w:style w:type="paragraph" w:customStyle="1" w:styleId="NotetoCopyEditor">
    <w:name w:val="Note to Copy Editor"/>
    <w:basedOn w:val="Normal"/>
    <w:autoRedefine/>
    <w:rsid w:val="004B6524"/>
    <w:pPr>
      <w:ind w:firstLine="0"/>
    </w:pPr>
    <w:rPr>
      <w:b/>
      <w:caps/>
      <w:color w:val="0000FF"/>
    </w:rPr>
  </w:style>
  <w:style w:type="paragraph" w:customStyle="1" w:styleId="FMSectionTitle">
    <w:name w:val="FM &amp; Section Title"/>
    <w:basedOn w:val="Normal"/>
    <w:rsid w:val="004B6524"/>
    <w:pPr>
      <w:keepNext/>
      <w:spacing w:before="240" w:after="160"/>
      <w:ind w:firstLine="0"/>
      <w:jc w:val="center"/>
    </w:pPr>
    <w:rPr>
      <w:b/>
      <w:sz w:val="28"/>
    </w:rPr>
  </w:style>
  <w:style w:type="paragraph" w:customStyle="1" w:styleId="TOCSectionHead">
    <w:name w:val="TOC Section Head"/>
    <w:basedOn w:val="Normal"/>
    <w:rsid w:val="004B6524"/>
    <w:pPr>
      <w:ind w:firstLine="0"/>
    </w:pPr>
    <w:rPr>
      <w:b/>
      <w:sz w:val="26"/>
    </w:rPr>
  </w:style>
  <w:style w:type="paragraph" w:customStyle="1" w:styleId="TOCChapterandNumber">
    <w:name w:val="TOC Chapter and Number"/>
    <w:basedOn w:val="Normal"/>
    <w:autoRedefine/>
    <w:rsid w:val="004B6524"/>
    <w:pPr>
      <w:tabs>
        <w:tab w:val="left" w:pos="7200"/>
        <w:tab w:val="left" w:pos="10000"/>
      </w:tabs>
      <w:ind w:firstLine="0"/>
    </w:pPr>
    <w:rPr>
      <w:b/>
      <w:bCs/>
    </w:rPr>
  </w:style>
  <w:style w:type="paragraph" w:customStyle="1" w:styleId="TOCAuthor">
    <w:name w:val="TOC Author"/>
    <w:basedOn w:val="Normal"/>
    <w:rsid w:val="004B6524"/>
    <w:pPr>
      <w:spacing w:after="120"/>
      <w:ind w:left="576" w:firstLine="0"/>
    </w:pPr>
  </w:style>
  <w:style w:type="paragraph" w:customStyle="1" w:styleId="Author">
    <w:name w:val="Author"/>
    <w:basedOn w:val="Normal"/>
    <w:rsid w:val="004B6524"/>
    <w:pPr>
      <w:spacing w:before="240"/>
      <w:ind w:firstLine="0"/>
      <w:jc w:val="center"/>
    </w:pPr>
  </w:style>
  <w:style w:type="paragraph" w:customStyle="1" w:styleId="Affiliation">
    <w:name w:val="Affiliation"/>
    <w:basedOn w:val="Normal"/>
    <w:rsid w:val="004B6524"/>
    <w:pPr>
      <w:ind w:firstLine="0"/>
      <w:jc w:val="center"/>
    </w:pPr>
    <w:rPr>
      <w:i/>
    </w:rPr>
  </w:style>
  <w:style w:type="paragraph" w:customStyle="1" w:styleId="OpeningParagraph">
    <w:name w:val="Opening Paragraph"/>
    <w:basedOn w:val="Normal"/>
    <w:rsid w:val="004B6524"/>
    <w:pPr>
      <w:spacing w:before="480"/>
      <w:ind w:firstLine="0"/>
    </w:pPr>
  </w:style>
  <w:style w:type="paragraph" w:customStyle="1" w:styleId="ReferenceText">
    <w:name w:val="Reference Text"/>
    <w:basedOn w:val="Normal"/>
    <w:rsid w:val="004B6524"/>
    <w:pPr>
      <w:spacing w:before="120" w:after="120"/>
    </w:pPr>
  </w:style>
  <w:style w:type="paragraph" w:customStyle="1" w:styleId="QuoteSource">
    <w:name w:val="Quote Source"/>
    <w:basedOn w:val="Normal"/>
    <w:autoRedefine/>
    <w:rsid w:val="004B6524"/>
    <w:pPr>
      <w:ind w:firstLine="0"/>
      <w:jc w:val="right"/>
    </w:pPr>
  </w:style>
  <w:style w:type="paragraph" w:customStyle="1" w:styleId="Dialogue">
    <w:name w:val="Dialogue"/>
    <w:basedOn w:val="Normal"/>
    <w:rsid w:val="004B6524"/>
    <w:pPr>
      <w:spacing w:after="120"/>
      <w:ind w:left="2448" w:right="720" w:hanging="1872"/>
    </w:pPr>
  </w:style>
  <w:style w:type="paragraph" w:customStyle="1" w:styleId="NoteText">
    <w:name w:val="Note Text"/>
    <w:basedOn w:val="Normal"/>
    <w:rsid w:val="004B6524"/>
    <w:pPr>
      <w:ind w:left="432" w:firstLine="0"/>
    </w:pPr>
  </w:style>
  <w:style w:type="paragraph" w:customStyle="1" w:styleId="Poetry">
    <w:name w:val="Poetry"/>
    <w:basedOn w:val="Normal"/>
    <w:rsid w:val="004B6524"/>
    <w:pPr>
      <w:spacing w:before="80"/>
      <w:ind w:left="1008" w:firstLine="0"/>
    </w:pPr>
  </w:style>
  <w:style w:type="paragraph" w:customStyle="1" w:styleId="OpeningQuote">
    <w:name w:val="Opening Quote"/>
    <w:basedOn w:val="Normal"/>
    <w:autoRedefine/>
    <w:rsid w:val="004B6524"/>
    <w:pPr>
      <w:spacing w:before="480" w:after="480"/>
      <w:ind w:left="1008" w:right="1008" w:firstLine="0"/>
      <w:jc w:val="center"/>
    </w:pPr>
  </w:style>
  <w:style w:type="paragraph" w:customStyle="1" w:styleId="Biography">
    <w:name w:val="Biography"/>
    <w:basedOn w:val="Normal"/>
    <w:rsid w:val="004B6524"/>
    <w:pPr>
      <w:spacing w:before="120"/>
      <w:ind w:firstLine="0"/>
    </w:pPr>
  </w:style>
  <w:style w:type="paragraph" w:customStyle="1" w:styleId="BulletedList">
    <w:name w:val="Bulleted List"/>
    <w:basedOn w:val="Normal"/>
    <w:autoRedefine/>
    <w:rsid w:val="004B6524"/>
    <w:pPr>
      <w:numPr>
        <w:numId w:val="11"/>
      </w:numPr>
    </w:pPr>
  </w:style>
  <w:style w:type="paragraph" w:customStyle="1" w:styleId="BoxedText">
    <w:name w:val="Boxed Text"/>
    <w:basedOn w:val="Normal"/>
    <w:rsid w:val="004B6524"/>
    <w:pPr>
      <w:spacing w:before="80"/>
      <w:ind w:left="720" w:right="720" w:firstLine="0"/>
    </w:pPr>
  </w:style>
  <w:style w:type="paragraph" w:customStyle="1" w:styleId="ColumnHead">
    <w:name w:val="Column Head"/>
    <w:basedOn w:val="Normal"/>
    <w:autoRedefine/>
    <w:rsid w:val="00C57A8D"/>
    <w:pPr>
      <w:tabs>
        <w:tab w:val="center" w:pos="2880"/>
        <w:tab w:val="center" w:pos="5040"/>
        <w:tab w:val="center" w:pos="7200"/>
      </w:tabs>
      <w:spacing w:line="240" w:lineRule="auto"/>
      <w:ind w:firstLine="0"/>
      <w:jc w:val="center"/>
    </w:pPr>
    <w:rPr>
      <w:b/>
      <w:color w:val="FFFFFF" w:themeColor="background1"/>
      <w:sz w:val="28"/>
    </w:rPr>
  </w:style>
  <w:style w:type="paragraph" w:customStyle="1" w:styleId="Dedication">
    <w:name w:val="Dedication"/>
    <w:basedOn w:val="Normal"/>
    <w:rsid w:val="004B6524"/>
    <w:pPr>
      <w:spacing w:before="120"/>
      <w:ind w:firstLine="0"/>
      <w:jc w:val="center"/>
    </w:pPr>
    <w:rPr>
      <w:i/>
      <w:sz w:val="22"/>
    </w:rPr>
  </w:style>
  <w:style w:type="paragraph" w:customStyle="1" w:styleId="LetteredList">
    <w:name w:val="Lettered List"/>
    <w:basedOn w:val="Normal"/>
    <w:rsid w:val="004B6524"/>
    <w:pPr>
      <w:ind w:left="288" w:firstLine="0"/>
    </w:pPr>
  </w:style>
  <w:style w:type="paragraph" w:customStyle="1" w:styleId="PartNumber">
    <w:name w:val="Part Number"/>
    <w:basedOn w:val="Normal"/>
    <w:rsid w:val="004B6524"/>
    <w:pPr>
      <w:ind w:firstLine="0"/>
    </w:pPr>
    <w:rPr>
      <w:b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artTitle">
    <w:name w:val="Part Title"/>
    <w:basedOn w:val="Normal"/>
    <w:rsid w:val="004B6524"/>
    <w:pPr>
      <w:spacing w:before="120" w:after="120"/>
      <w:ind w:firstLine="0"/>
    </w:pPr>
    <w:rPr>
      <w:sz w:val="28"/>
    </w:rPr>
  </w:style>
  <w:style w:type="paragraph" w:customStyle="1" w:styleId="RectoRunningHead">
    <w:name w:val="Recto Running Head"/>
    <w:basedOn w:val="Normal"/>
    <w:rsid w:val="004B6524"/>
    <w:pPr>
      <w:ind w:firstLine="0"/>
    </w:pPr>
  </w:style>
  <w:style w:type="paragraph" w:customStyle="1" w:styleId="TableCaption">
    <w:name w:val="Table Caption"/>
    <w:basedOn w:val="Normal"/>
    <w:rsid w:val="004B6524"/>
    <w:pPr>
      <w:tabs>
        <w:tab w:val="left" w:pos="1080"/>
        <w:tab w:val="left" w:pos="3240"/>
        <w:tab w:val="left" w:pos="5760"/>
        <w:tab w:val="left" w:pos="5940"/>
        <w:tab w:val="left" w:pos="8010"/>
      </w:tabs>
      <w:ind w:firstLine="0"/>
    </w:pPr>
  </w:style>
  <w:style w:type="paragraph" w:customStyle="1" w:styleId="TOCHead1">
    <w:name w:val="TOC Head 1"/>
    <w:basedOn w:val="Normal"/>
    <w:autoRedefine/>
    <w:rsid w:val="004B6524"/>
    <w:pPr>
      <w:ind w:firstLine="0"/>
    </w:pPr>
  </w:style>
  <w:style w:type="paragraph" w:customStyle="1" w:styleId="TOCHead2">
    <w:name w:val="TOC Head 2"/>
    <w:basedOn w:val="Normal"/>
    <w:rsid w:val="004B6524"/>
    <w:pPr>
      <w:ind w:left="432" w:firstLine="0"/>
    </w:pPr>
    <w:rPr>
      <w:i/>
    </w:rPr>
  </w:style>
  <w:style w:type="paragraph" w:customStyle="1" w:styleId="TOCHead3">
    <w:name w:val="TOC Head 3"/>
    <w:basedOn w:val="Normal"/>
    <w:rsid w:val="004B6524"/>
    <w:pPr>
      <w:ind w:left="864" w:firstLine="0"/>
    </w:pPr>
  </w:style>
  <w:style w:type="paragraph" w:customStyle="1" w:styleId="UnnumberedList">
    <w:name w:val="Unnumbered List"/>
    <w:basedOn w:val="Normal"/>
    <w:rsid w:val="004B6524"/>
    <w:pPr>
      <w:ind w:left="1296" w:hanging="576"/>
    </w:pPr>
  </w:style>
  <w:style w:type="paragraph" w:customStyle="1" w:styleId="VersoRunningHead">
    <w:name w:val="Verso Running Head"/>
    <w:basedOn w:val="Normal"/>
    <w:rsid w:val="004B6524"/>
    <w:pPr>
      <w:ind w:firstLine="0"/>
    </w:pPr>
    <w:rPr>
      <w:smallCaps/>
    </w:rPr>
  </w:style>
  <w:style w:type="paragraph" w:customStyle="1" w:styleId="BulletedParagraph">
    <w:name w:val="Bulleted Paragraph"/>
    <w:basedOn w:val="Normal"/>
    <w:rsid w:val="004B6524"/>
    <w:pPr>
      <w:numPr>
        <w:numId w:val="1"/>
      </w:numPr>
      <w:tabs>
        <w:tab w:val="clear" w:pos="360"/>
      </w:tabs>
      <w:ind w:left="720"/>
    </w:pPr>
  </w:style>
  <w:style w:type="paragraph" w:customStyle="1" w:styleId="SignatureLine">
    <w:name w:val="Signature Line"/>
    <w:basedOn w:val="Normal"/>
    <w:autoRedefine/>
    <w:rsid w:val="004B6524"/>
    <w:pPr>
      <w:ind w:firstLine="0"/>
      <w:jc w:val="right"/>
    </w:pPr>
    <w:rPr>
      <w:i/>
      <w:szCs w:val="24"/>
    </w:rPr>
  </w:style>
  <w:style w:type="paragraph" w:customStyle="1" w:styleId="DashedList">
    <w:name w:val="Dashed List"/>
    <w:basedOn w:val="Normal"/>
    <w:autoRedefine/>
    <w:rsid w:val="004B6524"/>
    <w:pPr>
      <w:numPr>
        <w:numId w:val="19"/>
      </w:numPr>
      <w:tabs>
        <w:tab w:val="left" w:pos="2880"/>
      </w:tabs>
    </w:pPr>
  </w:style>
  <w:style w:type="paragraph" w:customStyle="1" w:styleId="Paragraphafter1head">
    <w:name w:val="Paragraph after 1 head"/>
    <w:basedOn w:val="Normal"/>
    <w:rsid w:val="004B6524"/>
    <w:pPr>
      <w:ind w:firstLine="0"/>
    </w:pPr>
  </w:style>
  <w:style w:type="paragraph" w:customStyle="1" w:styleId="BoxNumberCaption">
    <w:name w:val="Box Number &amp; Caption"/>
    <w:basedOn w:val="BoxedText"/>
    <w:rsid w:val="004B6524"/>
    <w:rPr>
      <w:b/>
    </w:rPr>
  </w:style>
  <w:style w:type="paragraph" w:customStyle="1" w:styleId="Extractsubsequentparagraph">
    <w:name w:val="Extract subsequent paragraph"/>
    <w:basedOn w:val="Normal"/>
    <w:link w:val="ExtractsubsequentparagraphChar"/>
    <w:autoRedefine/>
    <w:rsid w:val="004B6524"/>
    <w:pPr>
      <w:ind w:left="1008" w:right="576"/>
    </w:pPr>
  </w:style>
  <w:style w:type="paragraph" w:customStyle="1" w:styleId="AlphaEntry">
    <w:name w:val="Alpha Entry"/>
    <w:basedOn w:val="Normal"/>
    <w:rsid w:val="004B6524"/>
    <w:pPr>
      <w:ind w:firstLine="0"/>
    </w:pPr>
  </w:style>
  <w:style w:type="paragraph" w:customStyle="1" w:styleId="SubEntry">
    <w:name w:val="Sub Entry"/>
    <w:basedOn w:val="Normal"/>
    <w:rsid w:val="004B6524"/>
    <w:pPr>
      <w:ind w:left="720" w:firstLine="0"/>
    </w:pPr>
  </w:style>
  <w:style w:type="paragraph" w:customStyle="1" w:styleId="PartSubtitle">
    <w:name w:val="Part Subtitle"/>
    <w:basedOn w:val="Normal"/>
    <w:autoRedefine/>
    <w:rsid w:val="004B6524"/>
    <w:pPr>
      <w:ind w:firstLine="0"/>
    </w:pPr>
    <w:rPr>
      <w:i/>
      <w:sz w:val="28"/>
      <w:szCs w:val="28"/>
    </w:rPr>
  </w:style>
  <w:style w:type="paragraph" w:customStyle="1" w:styleId="Subsequentparagraphinbulletedparagraphs">
    <w:name w:val="Subsequent paragraph in bulleted paragraphs"/>
    <w:basedOn w:val="BulletedParagraph"/>
    <w:rsid w:val="004B6524"/>
    <w:pPr>
      <w:numPr>
        <w:numId w:val="0"/>
      </w:numPr>
      <w:ind w:left="360" w:firstLine="360"/>
    </w:pPr>
  </w:style>
  <w:style w:type="paragraph" w:customStyle="1" w:styleId="Numberedparagraphsubsequentparagraph">
    <w:name w:val="Numbered paragraph subsequent paragraph"/>
    <w:basedOn w:val="Normal"/>
    <w:rsid w:val="004B6524"/>
  </w:style>
  <w:style w:type="paragraph" w:customStyle="1" w:styleId="Bulletedparagraphsubsequentparagraph">
    <w:name w:val="Bulleted paragraph subsequent paragraph"/>
    <w:basedOn w:val="BulletedParagraph"/>
    <w:rsid w:val="004B6524"/>
    <w:pPr>
      <w:numPr>
        <w:numId w:val="0"/>
      </w:numPr>
      <w:ind w:left="360" w:firstLine="360"/>
    </w:pPr>
  </w:style>
  <w:style w:type="paragraph" w:customStyle="1" w:styleId="Glossary">
    <w:name w:val="Glossary"/>
    <w:basedOn w:val="Normal"/>
    <w:rsid w:val="004B6524"/>
    <w:pPr>
      <w:spacing w:before="120" w:after="120"/>
      <w:ind w:firstLine="0"/>
    </w:pPr>
  </w:style>
  <w:style w:type="paragraph" w:customStyle="1" w:styleId="ResourceHeading">
    <w:name w:val="Resource Heading"/>
    <w:basedOn w:val="Heading1"/>
    <w:autoRedefine/>
    <w:rsid w:val="004B6524"/>
    <w:pPr>
      <w:spacing w:before="120" w:after="0"/>
      <w:jc w:val="left"/>
    </w:pPr>
  </w:style>
  <w:style w:type="paragraph" w:customStyle="1" w:styleId="SubSubEntry">
    <w:name w:val="Sub Sub Entry"/>
    <w:basedOn w:val="SubEntry"/>
    <w:rsid w:val="004B6524"/>
    <w:pPr>
      <w:ind w:firstLine="720"/>
    </w:pPr>
  </w:style>
  <w:style w:type="paragraph" w:customStyle="1" w:styleId="SeeAlso">
    <w:name w:val="See Also"/>
    <w:basedOn w:val="FlushLeftText"/>
    <w:autoRedefine/>
    <w:rsid w:val="004B6524"/>
    <w:rPr>
      <w:smallCaps/>
    </w:rPr>
  </w:style>
  <w:style w:type="paragraph" w:customStyle="1" w:styleId="OpeningQuoteSubsequentParagraph">
    <w:name w:val="Opening Quote Subsequent Paragraph"/>
    <w:basedOn w:val="OpeningQuote"/>
    <w:rsid w:val="004B6524"/>
    <w:pPr>
      <w:spacing w:before="0"/>
    </w:pPr>
  </w:style>
  <w:style w:type="paragraph" w:customStyle="1" w:styleId="ChapterSubSubtitle">
    <w:name w:val="Chapter Sub Subtitle"/>
    <w:basedOn w:val="ChapterSubtitle"/>
    <w:rsid w:val="004B6524"/>
    <w:rPr>
      <w:i/>
    </w:rPr>
  </w:style>
  <w:style w:type="paragraph" w:customStyle="1" w:styleId="StoryExitElementAbove">
    <w:name w:val="Story Exit Element Above"/>
    <w:basedOn w:val="Normal"/>
    <w:autoRedefine/>
    <w:rsid w:val="004B6524"/>
    <w:pPr>
      <w:spacing w:before="240"/>
      <w:ind w:firstLine="576"/>
    </w:pPr>
    <w:rPr>
      <w:rFonts w:ascii="Tahoma" w:hAnsi="Tahoma"/>
      <w:sz w:val="20"/>
    </w:rPr>
  </w:style>
  <w:style w:type="paragraph" w:customStyle="1" w:styleId="StoryH1">
    <w:name w:val="Story H1"/>
    <w:basedOn w:val="Heading1"/>
    <w:autoRedefine/>
    <w:rsid w:val="004B6524"/>
    <w:pPr>
      <w:spacing w:before="120" w:after="0"/>
    </w:pPr>
    <w:rPr>
      <w:rFonts w:ascii="Tahoma" w:hAnsi="Tahoma"/>
      <w:smallCaps/>
    </w:rPr>
  </w:style>
  <w:style w:type="paragraph" w:customStyle="1" w:styleId="StoryH2">
    <w:name w:val="Story H2"/>
    <w:basedOn w:val="Heading1"/>
    <w:autoRedefine/>
    <w:rsid w:val="004B6524"/>
    <w:pPr>
      <w:spacing w:before="0" w:after="0"/>
      <w:jc w:val="left"/>
    </w:pPr>
    <w:rPr>
      <w:rFonts w:ascii="Tahoma" w:hAnsi="Tahoma"/>
      <w:b w:val="0"/>
      <w:i/>
      <w:sz w:val="24"/>
    </w:rPr>
  </w:style>
  <w:style w:type="paragraph" w:customStyle="1" w:styleId="StoryNumberedParagraph">
    <w:name w:val="Story Numbered Paragraph"/>
    <w:basedOn w:val="Normal"/>
    <w:autoRedefine/>
    <w:rsid w:val="004B6524"/>
    <w:pPr>
      <w:ind w:firstLine="576"/>
    </w:pPr>
    <w:rPr>
      <w:rFonts w:ascii="Tahoma" w:hAnsi="Tahoma"/>
      <w:sz w:val="20"/>
    </w:rPr>
  </w:style>
  <w:style w:type="paragraph" w:customStyle="1" w:styleId="StoryText-Normal">
    <w:name w:val="Story Text - Normal"/>
    <w:basedOn w:val="Normal"/>
    <w:autoRedefine/>
    <w:rsid w:val="004B6524"/>
    <w:rPr>
      <w:rFonts w:ascii="Tahoma" w:hAnsi="Tahoma"/>
      <w:sz w:val="20"/>
    </w:rPr>
  </w:style>
  <w:style w:type="paragraph" w:customStyle="1" w:styleId="StoryAuthor">
    <w:name w:val="Story Author"/>
    <w:basedOn w:val="Author"/>
    <w:autoRedefine/>
    <w:rsid w:val="004B6524"/>
    <w:rPr>
      <w:rFonts w:ascii="Tahoma" w:hAnsi="Tahoma"/>
      <w:sz w:val="20"/>
    </w:rPr>
  </w:style>
  <w:style w:type="paragraph" w:customStyle="1" w:styleId="StoryOpeningParagraph">
    <w:name w:val="Story Opening Paragraph"/>
    <w:basedOn w:val="OpeningParagraph"/>
    <w:autoRedefine/>
    <w:rsid w:val="004B6524"/>
    <w:rPr>
      <w:rFonts w:ascii="Tahoma" w:hAnsi="Tahoma"/>
      <w:sz w:val="20"/>
    </w:rPr>
  </w:style>
  <w:style w:type="paragraph" w:customStyle="1" w:styleId="StoryText-FlushLeft">
    <w:name w:val="Story Text - Flush Left"/>
    <w:basedOn w:val="StoryText-Normal"/>
    <w:autoRedefine/>
    <w:rsid w:val="004B6524"/>
    <w:pPr>
      <w:ind w:firstLine="0"/>
    </w:pPr>
  </w:style>
  <w:style w:type="paragraph" w:customStyle="1" w:styleId="StoryPoetry">
    <w:name w:val="Story Poetry"/>
    <w:basedOn w:val="Poetry"/>
    <w:autoRedefine/>
    <w:rsid w:val="004B6524"/>
    <w:rPr>
      <w:rFonts w:ascii="Tahoma" w:hAnsi="Tahoma"/>
      <w:sz w:val="20"/>
    </w:rPr>
  </w:style>
  <w:style w:type="paragraph" w:customStyle="1" w:styleId="StoryNumberedList">
    <w:name w:val="Story Numbered List"/>
    <w:basedOn w:val="NumberedList"/>
    <w:autoRedefine/>
    <w:rsid w:val="004B6524"/>
    <w:rPr>
      <w:rFonts w:ascii="Tahoma" w:hAnsi="Tahoma"/>
      <w:sz w:val="20"/>
    </w:rPr>
  </w:style>
  <w:style w:type="paragraph" w:customStyle="1" w:styleId="StoryExtract">
    <w:name w:val="Story Extract"/>
    <w:basedOn w:val="Extract"/>
    <w:autoRedefine/>
    <w:rsid w:val="004B6524"/>
    <w:rPr>
      <w:rFonts w:ascii="Tahoma" w:hAnsi="Tahoma"/>
      <w:sz w:val="20"/>
    </w:rPr>
  </w:style>
  <w:style w:type="paragraph" w:customStyle="1" w:styleId="StoryExtractSubsequentParagraph">
    <w:name w:val="Story Extract Subsequent Paragraph"/>
    <w:basedOn w:val="Extractsubsequentparagraph"/>
    <w:autoRedefine/>
    <w:rsid w:val="004B6524"/>
    <w:rPr>
      <w:rFonts w:ascii="Tahoma" w:hAnsi="Tahoma"/>
      <w:sz w:val="20"/>
    </w:rPr>
  </w:style>
  <w:style w:type="paragraph" w:customStyle="1" w:styleId="StorySignatureLine">
    <w:name w:val="Story Signature Line"/>
    <w:basedOn w:val="SignatureLine"/>
    <w:autoRedefine/>
    <w:rsid w:val="004B6524"/>
    <w:rPr>
      <w:rFonts w:ascii="Tahoma" w:hAnsi="Tahoma"/>
    </w:rPr>
  </w:style>
  <w:style w:type="paragraph" w:customStyle="1" w:styleId="CheckList">
    <w:name w:val="Check List"/>
    <w:basedOn w:val="Normal"/>
    <w:autoRedefine/>
    <w:rsid w:val="004B6524"/>
    <w:pPr>
      <w:numPr>
        <w:numId w:val="4"/>
      </w:numPr>
    </w:pPr>
  </w:style>
  <w:style w:type="paragraph" w:customStyle="1" w:styleId="OutlineLevel1">
    <w:name w:val="Outline Level 1"/>
    <w:basedOn w:val="Normal"/>
    <w:autoRedefine/>
    <w:rsid w:val="004B6524"/>
    <w:pPr>
      <w:numPr>
        <w:numId w:val="22"/>
      </w:numPr>
      <w:spacing w:line="360" w:lineRule="auto"/>
    </w:pPr>
    <w:rPr>
      <w:rFonts w:eastAsia="Calibri"/>
    </w:rPr>
  </w:style>
  <w:style w:type="paragraph" w:customStyle="1" w:styleId="OutlineLevel2">
    <w:name w:val="Outline Level 2"/>
    <w:basedOn w:val="Normal"/>
    <w:autoRedefine/>
    <w:rsid w:val="004B6524"/>
    <w:pPr>
      <w:numPr>
        <w:numId w:val="23"/>
      </w:numPr>
      <w:spacing w:line="360" w:lineRule="auto"/>
    </w:pPr>
    <w:rPr>
      <w:rFonts w:eastAsia="Calibri"/>
      <w:szCs w:val="24"/>
    </w:rPr>
  </w:style>
  <w:style w:type="paragraph" w:customStyle="1" w:styleId="OutlineLevel3">
    <w:name w:val="Outline Level 3"/>
    <w:basedOn w:val="Normal"/>
    <w:autoRedefine/>
    <w:rsid w:val="004B6524"/>
    <w:pPr>
      <w:numPr>
        <w:numId w:val="24"/>
      </w:numPr>
      <w:spacing w:line="360" w:lineRule="auto"/>
    </w:pPr>
    <w:rPr>
      <w:rFonts w:eastAsia="Calibri"/>
    </w:rPr>
  </w:style>
  <w:style w:type="paragraph" w:customStyle="1" w:styleId="ContributorName">
    <w:name w:val="Contributor Name"/>
    <w:basedOn w:val="FlushLeftText"/>
    <w:autoRedefine/>
    <w:rsid w:val="004B6524"/>
  </w:style>
  <w:style w:type="paragraph" w:customStyle="1" w:styleId="ContributorAffiliation">
    <w:name w:val="Contributor Affiliation"/>
    <w:basedOn w:val="FlushLeftText"/>
    <w:rsid w:val="004B6524"/>
    <w:rPr>
      <w:i/>
    </w:rPr>
  </w:style>
  <w:style w:type="paragraph" w:customStyle="1" w:styleId="Heading1Subhead">
    <w:name w:val="Heading 1 Subhead"/>
    <w:basedOn w:val="Heading1"/>
    <w:autoRedefine/>
    <w:rsid w:val="004B6524"/>
    <w:pPr>
      <w:spacing w:before="0"/>
    </w:pPr>
    <w:rPr>
      <w:b w:val="0"/>
      <w:i/>
    </w:rPr>
  </w:style>
  <w:style w:type="paragraph" w:customStyle="1" w:styleId="EntryHead">
    <w:name w:val="Entry Head"/>
    <w:basedOn w:val="Normal"/>
    <w:rsid w:val="004B6524"/>
    <w:pPr>
      <w:ind w:firstLine="0"/>
    </w:pPr>
    <w:rPr>
      <w:b/>
      <w:sz w:val="28"/>
    </w:rPr>
  </w:style>
  <w:style w:type="paragraph" w:customStyle="1" w:styleId="FurtherReading">
    <w:name w:val="Further Reading"/>
    <w:basedOn w:val="Normal"/>
    <w:rsid w:val="004B6524"/>
    <w:pPr>
      <w:ind w:firstLine="0"/>
    </w:pPr>
    <w:rPr>
      <w:b/>
    </w:rPr>
  </w:style>
  <w:style w:type="paragraph" w:customStyle="1" w:styleId="OpeningVignette">
    <w:name w:val="Opening Vignette"/>
    <w:basedOn w:val="Normal"/>
    <w:autoRedefine/>
    <w:rsid w:val="004B6524"/>
    <w:pPr>
      <w:spacing w:before="240" w:after="240"/>
      <w:ind w:left="432" w:right="432" w:firstLine="0"/>
    </w:pPr>
    <w:rPr>
      <w:i/>
      <w:snapToGrid w:val="0"/>
    </w:rPr>
  </w:style>
  <w:style w:type="paragraph" w:customStyle="1" w:styleId="Sidebar">
    <w:name w:val="Sidebar"/>
    <w:basedOn w:val="Normal"/>
    <w:autoRedefine/>
    <w:rsid w:val="004B6524"/>
    <w:pPr>
      <w:spacing w:before="80" w:after="80"/>
      <w:ind w:left="1008" w:right="1008" w:firstLine="0"/>
    </w:pPr>
    <w:rPr>
      <w:rFonts w:ascii="Albertus Medium" w:hAnsi="Albertus Medium"/>
      <w:sz w:val="20"/>
    </w:rPr>
  </w:style>
  <w:style w:type="paragraph" w:customStyle="1" w:styleId="OpeningVignetteSubsequentParagraph">
    <w:name w:val="Opening Vignette Subsequent Paragraph"/>
    <w:basedOn w:val="OpeningVignette"/>
    <w:autoRedefine/>
    <w:rsid w:val="004B6524"/>
    <w:pPr>
      <w:spacing w:before="0"/>
      <w:ind w:firstLine="648"/>
    </w:pPr>
  </w:style>
  <w:style w:type="paragraph" w:customStyle="1" w:styleId="BulletedList-Hollow">
    <w:name w:val="Bulleted List - Hollow"/>
    <w:basedOn w:val="DashedList"/>
    <w:autoRedefine/>
    <w:rsid w:val="004B6524"/>
    <w:pPr>
      <w:numPr>
        <w:numId w:val="14"/>
      </w:numPr>
    </w:pPr>
  </w:style>
  <w:style w:type="paragraph" w:customStyle="1" w:styleId="ExitElementAbove-FlushLeft">
    <w:name w:val="Exit Element Above - Flush Left"/>
    <w:basedOn w:val="Normal"/>
    <w:autoRedefine/>
    <w:rsid w:val="004B6524"/>
    <w:pPr>
      <w:spacing w:before="360"/>
      <w:ind w:firstLine="0"/>
    </w:pPr>
    <w:rPr>
      <w:bCs/>
    </w:rPr>
  </w:style>
  <w:style w:type="paragraph" w:customStyle="1" w:styleId="StoryBulletedLIst">
    <w:name w:val="Story Bulleted LIst"/>
    <w:basedOn w:val="BulletedList"/>
    <w:autoRedefine/>
    <w:rsid w:val="004B6524"/>
    <w:pPr>
      <w:numPr>
        <w:numId w:val="2"/>
      </w:numPr>
    </w:pPr>
    <w:rPr>
      <w:rFonts w:ascii="Tahoma" w:hAnsi="Tahoma"/>
      <w:sz w:val="20"/>
    </w:rPr>
  </w:style>
  <w:style w:type="paragraph" w:customStyle="1" w:styleId="StoryDashedList">
    <w:name w:val="Story Dashed List"/>
    <w:basedOn w:val="DashedList"/>
    <w:autoRedefine/>
    <w:rsid w:val="004B6524"/>
    <w:rPr>
      <w:rFonts w:ascii="Tahoma" w:hAnsi="Tahoma"/>
      <w:sz w:val="20"/>
    </w:rPr>
  </w:style>
  <w:style w:type="paragraph" w:customStyle="1" w:styleId="OpeningQuestions">
    <w:name w:val="Opening Questions"/>
    <w:basedOn w:val="Normal"/>
    <w:autoRedefine/>
    <w:rsid w:val="004B6524"/>
    <w:pPr>
      <w:numPr>
        <w:numId w:val="3"/>
      </w:numPr>
      <w:spacing w:line="360" w:lineRule="auto"/>
    </w:pPr>
    <w:rPr>
      <w:rFonts w:ascii="Arial" w:hAnsi="Arial"/>
      <w:sz w:val="20"/>
    </w:rPr>
  </w:style>
  <w:style w:type="paragraph" w:customStyle="1" w:styleId="NotetoProductionEditor">
    <w:name w:val="Note to Production Editor"/>
    <w:basedOn w:val="Normal"/>
    <w:autoRedefine/>
    <w:rsid w:val="004B6524"/>
    <w:pPr>
      <w:ind w:firstLine="0"/>
    </w:pPr>
    <w:rPr>
      <w:b/>
      <w:color w:val="800080"/>
    </w:rPr>
  </w:style>
  <w:style w:type="paragraph" w:customStyle="1" w:styleId="CheckboxList">
    <w:name w:val="Checkbox List"/>
    <w:basedOn w:val="BulletedList"/>
    <w:autoRedefine/>
    <w:rsid w:val="004B6524"/>
    <w:pPr>
      <w:numPr>
        <w:numId w:val="20"/>
      </w:numPr>
    </w:pPr>
  </w:style>
  <w:style w:type="paragraph" w:customStyle="1" w:styleId="SidebarQuoteSource">
    <w:name w:val="Sidebar Quote Source"/>
    <w:basedOn w:val="QuoteSource"/>
    <w:autoRedefine/>
    <w:rsid w:val="004B6524"/>
    <w:rPr>
      <w:rFonts w:ascii="Caxton Light" w:hAnsi="Caxton Light"/>
      <w:sz w:val="20"/>
      <w:szCs w:val="24"/>
    </w:rPr>
  </w:style>
  <w:style w:type="paragraph" w:customStyle="1" w:styleId="SidebarText">
    <w:name w:val="Sidebar Text"/>
    <w:basedOn w:val="Extract"/>
    <w:autoRedefine/>
    <w:rsid w:val="004B6524"/>
    <w:rPr>
      <w:rFonts w:ascii="Caxton Light" w:hAnsi="Caxton Light"/>
      <w:sz w:val="20"/>
      <w:szCs w:val="24"/>
    </w:rPr>
  </w:style>
  <w:style w:type="paragraph" w:customStyle="1" w:styleId="FlushLeft-Bold">
    <w:name w:val="Flush Left - Bold"/>
    <w:basedOn w:val="FlushLeftText"/>
    <w:autoRedefine/>
    <w:rsid w:val="004B6524"/>
    <w:rPr>
      <w:b/>
    </w:rPr>
  </w:style>
  <w:style w:type="paragraph" w:customStyle="1" w:styleId="FlushLeft-Italic">
    <w:name w:val="Flush Left - Italic"/>
    <w:basedOn w:val="FlushLeftText"/>
    <w:rsid w:val="004B6524"/>
    <w:rPr>
      <w:i/>
    </w:rPr>
  </w:style>
  <w:style w:type="paragraph" w:customStyle="1" w:styleId="PhotoCredit">
    <w:name w:val="Photo Credit"/>
    <w:basedOn w:val="Heading3"/>
    <w:autoRedefine/>
    <w:rsid w:val="004B6524"/>
    <w:rPr>
      <w:i w:val="0"/>
    </w:rPr>
  </w:style>
  <w:style w:type="paragraph" w:customStyle="1" w:styleId="SidebarHeading">
    <w:name w:val="Sidebar Heading"/>
    <w:basedOn w:val="SidebarText"/>
    <w:autoRedefine/>
    <w:rsid w:val="004B6524"/>
    <w:pPr>
      <w:spacing w:after="0"/>
    </w:pPr>
    <w:rPr>
      <w:b/>
    </w:rPr>
  </w:style>
  <w:style w:type="paragraph" w:customStyle="1" w:styleId="SidebarExtract">
    <w:name w:val="Sidebar Extract"/>
    <w:basedOn w:val="SidebarText"/>
    <w:autoRedefine/>
    <w:rsid w:val="004B6524"/>
    <w:pPr>
      <w:ind w:left="2160"/>
    </w:pPr>
  </w:style>
  <w:style w:type="paragraph" w:customStyle="1" w:styleId="SidebarSubsequentParagraph">
    <w:name w:val="Sidebar Subsequent Paragraph"/>
    <w:basedOn w:val="SidebarText"/>
    <w:autoRedefine/>
    <w:rsid w:val="004B6524"/>
    <w:pPr>
      <w:spacing w:before="0"/>
      <w:ind w:firstLine="432"/>
    </w:pPr>
  </w:style>
  <w:style w:type="paragraph" w:customStyle="1" w:styleId="FMSubHead">
    <w:name w:val="FM Sub Head"/>
    <w:basedOn w:val="Normal"/>
    <w:autoRedefine/>
    <w:rsid w:val="004B6524"/>
    <w:pPr>
      <w:keepNext/>
      <w:spacing w:before="240" w:after="240"/>
      <w:ind w:firstLine="0"/>
      <w:jc w:val="center"/>
      <w:outlineLvl w:val="0"/>
    </w:pPr>
    <w:rPr>
      <w:i/>
      <w:sz w:val="28"/>
    </w:rPr>
  </w:style>
  <w:style w:type="paragraph" w:customStyle="1" w:styleId="CheckmarkedCheckbox">
    <w:name w:val="Checkmarked Checkbox"/>
    <w:basedOn w:val="CheckboxList"/>
    <w:rsid w:val="004B6524"/>
    <w:pPr>
      <w:numPr>
        <w:numId w:val="5"/>
      </w:numPr>
    </w:pPr>
  </w:style>
  <w:style w:type="paragraph" w:customStyle="1" w:styleId="BiographySubsequentParagraph">
    <w:name w:val="Biography Subsequent Paragraph"/>
    <w:basedOn w:val="Biography"/>
    <w:autoRedefine/>
    <w:rsid w:val="004B6524"/>
    <w:pPr>
      <w:spacing w:before="0"/>
      <w:ind w:firstLine="720"/>
    </w:pPr>
  </w:style>
  <w:style w:type="paragraph" w:customStyle="1" w:styleId="TOCHead1Sub">
    <w:name w:val="TOC Head 1 Sub"/>
    <w:basedOn w:val="TOCHead1"/>
    <w:autoRedefine/>
    <w:rsid w:val="004B6524"/>
    <w:pPr>
      <w:ind w:left="360"/>
    </w:pPr>
    <w:rPr>
      <w:b/>
    </w:rPr>
  </w:style>
  <w:style w:type="paragraph" w:customStyle="1" w:styleId="CenteredItalicText">
    <w:name w:val="Centered Italic Text"/>
    <w:basedOn w:val="Normal"/>
    <w:autoRedefine/>
    <w:rsid w:val="004B6524"/>
    <w:pPr>
      <w:ind w:firstLine="0"/>
      <w:jc w:val="center"/>
    </w:pPr>
    <w:rPr>
      <w:i/>
    </w:rPr>
  </w:style>
  <w:style w:type="paragraph" w:customStyle="1" w:styleId="BulletedHeading">
    <w:name w:val="Bulleted Heading"/>
    <w:basedOn w:val="Heading2"/>
    <w:link w:val="BulletedHeadingChar"/>
    <w:autoRedefine/>
    <w:rsid w:val="004B6524"/>
    <w:pPr>
      <w:numPr>
        <w:numId w:val="16"/>
      </w:numPr>
      <w:spacing w:after="360"/>
    </w:pPr>
    <w:rPr>
      <w:bCs/>
    </w:rPr>
  </w:style>
  <w:style w:type="paragraph" w:customStyle="1" w:styleId="CenteredText">
    <w:name w:val="Centered Text"/>
    <w:basedOn w:val="CenteredItalicText"/>
    <w:autoRedefine/>
    <w:rsid w:val="004B6524"/>
    <w:rPr>
      <w:i w:val="0"/>
      <w:szCs w:val="24"/>
    </w:rPr>
  </w:style>
  <w:style w:type="paragraph" w:customStyle="1" w:styleId="TableText-BulletedList">
    <w:name w:val="Table Text - Bulleted List"/>
    <w:basedOn w:val="TableText"/>
    <w:link w:val="TableText-BulletedListChar"/>
    <w:autoRedefine/>
    <w:rsid w:val="004B6524"/>
    <w:pPr>
      <w:ind w:left="792" w:hanging="360"/>
    </w:pPr>
  </w:style>
  <w:style w:type="paragraph" w:customStyle="1" w:styleId="TableText-HollowBulletedList">
    <w:name w:val="Table Text - Hollow Bulleted List"/>
    <w:basedOn w:val="TableText-BulletedList"/>
    <w:autoRedefine/>
    <w:rsid w:val="004B6524"/>
    <w:pPr>
      <w:numPr>
        <w:numId w:val="10"/>
      </w:numPr>
    </w:pPr>
    <w:rPr>
      <w:lang w:val="en-GB"/>
    </w:rPr>
  </w:style>
  <w:style w:type="paragraph" w:customStyle="1" w:styleId="BulletedList-Italic">
    <w:name w:val="Bulleted List - Italic"/>
    <w:basedOn w:val="BulletedList"/>
    <w:autoRedefine/>
    <w:rsid w:val="004B6524"/>
    <w:pPr>
      <w:numPr>
        <w:numId w:val="0"/>
      </w:numPr>
    </w:pPr>
    <w:rPr>
      <w:i/>
      <w:lang w:val="en-GB"/>
    </w:rPr>
  </w:style>
  <w:style w:type="paragraph" w:customStyle="1" w:styleId="BulletedList-HollowItalic">
    <w:name w:val="Bulleted List - Hollow Italic"/>
    <w:basedOn w:val="BulletedList-Hollow"/>
    <w:autoRedefine/>
    <w:rsid w:val="004B6524"/>
    <w:pPr>
      <w:numPr>
        <w:numId w:val="6"/>
      </w:numPr>
    </w:pPr>
    <w:rPr>
      <w:i/>
    </w:rPr>
  </w:style>
  <w:style w:type="paragraph" w:customStyle="1" w:styleId="SourceNoteSubsequentParagraph">
    <w:name w:val="Source Note Subsequent Paragraph"/>
    <w:basedOn w:val="SourceNote"/>
    <w:autoRedefine/>
    <w:rsid w:val="004B6524"/>
    <w:pPr>
      <w:ind w:firstLine="720"/>
    </w:pPr>
  </w:style>
  <w:style w:type="paragraph" w:customStyle="1" w:styleId="ExitElementAbove-FlushLeftItalic">
    <w:name w:val="Exit Element Above - Flush Left Italic"/>
    <w:basedOn w:val="ExitElementAbove-FlushLeft"/>
    <w:link w:val="ExitElementAbove-FlushLeftItalicChar"/>
    <w:autoRedefine/>
    <w:rsid w:val="004B6524"/>
    <w:rPr>
      <w:i/>
    </w:rPr>
  </w:style>
  <w:style w:type="paragraph" w:customStyle="1" w:styleId="SidebarBulletedText">
    <w:name w:val="Sidebar Bulleted Text"/>
    <w:basedOn w:val="SidebarText"/>
    <w:autoRedefine/>
    <w:rsid w:val="004B6524"/>
    <w:pPr>
      <w:numPr>
        <w:numId w:val="7"/>
      </w:numPr>
      <w:spacing w:before="0" w:after="0"/>
    </w:pPr>
  </w:style>
  <w:style w:type="paragraph" w:customStyle="1" w:styleId="PoetryHeading">
    <w:name w:val="Poetry Heading"/>
    <w:basedOn w:val="Poetry"/>
    <w:autoRedefine/>
    <w:rsid w:val="004B6524"/>
    <w:rPr>
      <w:b/>
    </w:rPr>
  </w:style>
  <w:style w:type="paragraph" w:customStyle="1" w:styleId="TableText-Bold">
    <w:name w:val="Table Text - Bold"/>
    <w:basedOn w:val="TableText"/>
    <w:autoRedefine/>
    <w:rsid w:val="004B6524"/>
    <w:rPr>
      <w:b w:val="0"/>
    </w:rPr>
  </w:style>
  <w:style w:type="paragraph" w:customStyle="1" w:styleId="Heading1-Key">
    <w:name w:val="Heading 1 - Key"/>
    <w:basedOn w:val="BulletedHeading"/>
    <w:autoRedefine/>
    <w:rsid w:val="004B6524"/>
    <w:pPr>
      <w:numPr>
        <w:numId w:val="8"/>
      </w:numPr>
      <w:jc w:val="center"/>
    </w:pPr>
    <w:rPr>
      <w:sz w:val="28"/>
      <w:szCs w:val="28"/>
    </w:rPr>
  </w:style>
  <w:style w:type="paragraph" w:customStyle="1" w:styleId="Handwriting">
    <w:name w:val="Handwriting"/>
    <w:basedOn w:val="TableText"/>
    <w:autoRedefine/>
    <w:rsid w:val="004B6524"/>
    <w:rPr>
      <w:color w:val="339966"/>
    </w:rPr>
  </w:style>
  <w:style w:type="paragraph" w:customStyle="1" w:styleId="TableHeading">
    <w:name w:val="Table Heading"/>
    <w:basedOn w:val="Heading2"/>
    <w:autoRedefine/>
    <w:rsid w:val="004B6524"/>
    <w:pPr>
      <w:spacing w:before="0"/>
    </w:pPr>
  </w:style>
  <w:style w:type="paragraph" w:customStyle="1" w:styleId="SidebarText-ExitElementAbove">
    <w:name w:val="Sidebar Text - Exit Element Above"/>
    <w:basedOn w:val="SidebarText"/>
    <w:autoRedefine/>
    <w:rsid w:val="004B6524"/>
    <w:pPr>
      <w:spacing w:before="360"/>
    </w:pPr>
  </w:style>
  <w:style w:type="paragraph" w:customStyle="1" w:styleId="Normal-Italic">
    <w:name w:val="Normal - Italic"/>
    <w:basedOn w:val="Normal"/>
    <w:autoRedefine/>
    <w:rsid w:val="004B6524"/>
    <w:rPr>
      <w:i/>
    </w:rPr>
  </w:style>
  <w:style w:type="paragraph" w:customStyle="1" w:styleId="SidebarSubheading">
    <w:name w:val="Sidebar Subheading"/>
    <w:basedOn w:val="SidebarHeading"/>
    <w:autoRedefine/>
    <w:rsid w:val="004B6524"/>
    <w:rPr>
      <w:b w:val="0"/>
      <w:i/>
    </w:rPr>
  </w:style>
  <w:style w:type="paragraph" w:customStyle="1" w:styleId="SpecialHeading">
    <w:name w:val="Special Heading"/>
    <w:basedOn w:val="Heading2"/>
    <w:autoRedefine/>
    <w:rsid w:val="004B6524"/>
    <w:rPr>
      <w:caps/>
    </w:rPr>
  </w:style>
  <w:style w:type="paragraph" w:customStyle="1" w:styleId="ReadingsExtract">
    <w:name w:val="Readings Extract"/>
    <w:basedOn w:val="Extract"/>
    <w:autoRedefine/>
    <w:rsid w:val="004B6524"/>
    <w:rPr>
      <w:color w:val="800000"/>
    </w:rPr>
  </w:style>
  <w:style w:type="paragraph" w:customStyle="1" w:styleId="HandoutExtract">
    <w:name w:val="Handout Extract"/>
    <w:basedOn w:val="ReadingsExtract"/>
    <w:autoRedefine/>
    <w:rsid w:val="004B6524"/>
    <w:rPr>
      <w:color w:val="339966"/>
    </w:rPr>
  </w:style>
  <w:style w:type="paragraph" w:customStyle="1" w:styleId="VideoExtract">
    <w:name w:val="Video Extract"/>
    <w:basedOn w:val="HandoutExtract"/>
    <w:autoRedefine/>
    <w:rsid w:val="004B6524"/>
    <w:rPr>
      <w:color w:val="800080"/>
    </w:rPr>
  </w:style>
  <w:style w:type="paragraph" w:customStyle="1" w:styleId="QuoteSourceSubsequentLine">
    <w:name w:val="Quote Source Subsequent Line"/>
    <w:basedOn w:val="QuoteSource"/>
    <w:autoRedefine/>
    <w:rsid w:val="004B6524"/>
  </w:style>
  <w:style w:type="paragraph" w:customStyle="1" w:styleId="NumberedListSubsequentParagraph">
    <w:name w:val="Numbered List Subsequent Paragraph"/>
    <w:basedOn w:val="NumberedList"/>
    <w:autoRedefine/>
    <w:rsid w:val="004B6524"/>
    <w:pPr>
      <w:ind w:firstLine="720"/>
    </w:pPr>
  </w:style>
  <w:style w:type="paragraph" w:customStyle="1" w:styleId="ReadingNumber">
    <w:name w:val="Reading Number"/>
    <w:basedOn w:val="ChapterNumber"/>
    <w:autoRedefine/>
    <w:rsid w:val="004B6524"/>
  </w:style>
  <w:style w:type="paragraph" w:customStyle="1" w:styleId="ReadingTitle">
    <w:name w:val="Reading Title"/>
    <w:basedOn w:val="ChapterTitle"/>
    <w:autoRedefine/>
    <w:rsid w:val="004B6524"/>
  </w:style>
  <w:style w:type="paragraph" w:customStyle="1" w:styleId="ReadingSubtitle">
    <w:name w:val="Reading Subtitle"/>
    <w:basedOn w:val="ChapterSubtitle"/>
    <w:autoRedefine/>
    <w:rsid w:val="004B6524"/>
  </w:style>
  <w:style w:type="paragraph" w:customStyle="1" w:styleId="AuthorsNoteSubsequentParagraph">
    <w:name w:val="Author's Note Subsequent Paragraph"/>
    <w:basedOn w:val="AuthorsNote"/>
    <w:autoRedefine/>
    <w:rsid w:val="004B6524"/>
    <w:pPr>
      <w:ind w:firstLine="720"/>
    </w:pPr>
  </w:style>
  <w:style w:type="paragraph" w:customStyle="1" w:styleId="HandwritingSubsequentParagraph">
    <w:name w:val="Handwriting Subsequent Paragraph"/>
    <w:basedOn w:val="Handwriting"/>
    <w:autoRedefine/>
    <w:rsid w:val="004B6524"/>
    <w:pPr>
      <w:ind w:firstLine="720"/>
    </w:pPr>
  </w:style>
  <w:style w:type="paragraph" w:customStyle="1" w:styleId="SidebarCenteredItalicText">
    <w:name w:val="Sidebar Centered Italic Text"/>
    <w:basedOn w:val="SidebarExtract"/>
    <w:autoRedefine/>
    <w:rsid w:val="004B6524"/>
    <w:pPr>
      <w:jc w:val="center"/>
    </w:pPr>
    <w:rPr>
      <w:i/>
    </w:rPr>
  </w:style>
  <w:style w:type="paragraph" w:customStyle="1" w:styleId="SessionSubheading">
    <w:name w:val="Session Subheading"/>
    <w:basedOn w:val="Heading1Subhead"/>
    <w:autoRedefine/>
    <w:rsid w:val="004B6524"/>
  </w:style>
  <w:style w:type="paragraph" w:customStyle="1" w:styleId="SessionHeading">
    <w:name w:val="Session Heading"/>
    <w:basedOn w:val="Heading1"/>
    <w:autoRedefine/>
    <w:rsid w:val="004B6524"/>
  </w:style>
  <w:style w:type="paragraph" w:customStyle="1" w:styleId="ExtractBulletedList">
    <w:name w:val="Extract Bulleted List"/>
    <w:basedOn w:val="BulletedList"/>
    <w:autoRedefine/>
    <w:rsid w:val="004B6524"/>
    <w:pPr>
      <w:numPr>
        <w:numId w:val="9"/>
      </w:numPr>
      <w:tabs>
        <w:tab w:val="left" w:pos="1710"/>
      </w:tabs>
    </w:pPr>
    <w:rPr>
      <w:kern w:val="2"/>
    </w:rPr>
  </w:style>
  <w:style w:type="paragraph" w:customStyle="1" w:styleId="StoryH1Subhead">
    <w:name w:val="Story H1 Subhead"/>
    <w:basedOn w:val="StoryH2"/>
    <w:autoRedefine/>
    <w:rsid w:val="004B6524"/>
    <w:pPr>
      <w:jc w:val="center"/>
    </w:pPr>
    <w:rPr>
      <w:sz w:val="28"/>
      <w:szCs w:val="28"/>
    </w:rPr>
  </w:style>
  <w:style w:type="paragraph" w:customStyle="1" w:styleId="DialogueBulletedList">
    <w:name w:val="Dialogue Bulleted List"/>
    <w:basedOn w:val="BulletedList"/>
    <w:rsid w:val="004B6524"/>
    <w:pPr>
      <w:numPr>
        <w:numId w:val="0"/>
      </w:numPr>
    </w:pPr>
  </w:style>
  <w:style w:type="paragraph" w:customStyle="1" w:styleId="OversizedTableText">
    <w:name w:val="Oversized Table Text"/>
    <w:basedOn w:val="Heading1"/>
    <w:autoRedefine/>
    <w:rsid w:val="004B6524"/>
    <w:rPr>
      <w:sz w:val="40"/>
      <w:szCs w:val="40"/>
    </w:rPr>
  </w:style>
  <w:style w:type="paragraph" w:customStyle="1" w:styleId="StoryText-ParagraphAfterH1">
    <w:name w:val="Story Text - Paragraph After H1"/>
    <w:basedOn w:val="StoryText-FlushLeft"/>
    <w:autoRedefine/>
    <w:rsid w:val="004B6524"/>
    <w:pPr>
      <w:spacing w:before="240"/>
    </w:pPr>
  </w:style>
  <w:style w:type="paragraph" w:customStyle="1" w:styleId="BoxedText1-Heading1">
    <w:name w:val="Boxed Text 1 - Heading 1"/>
    <w:basedOn w:val="Heading1"/>
    <w:autoRedefine/>
    <w:rsid w:val="004B6524"/>
  </w:style>
  <w:style w:type="paragraph" w:customStyle="1" w:styleId="BoxedText2-Heading1">
    <w:name w:val="Boxed Text 2 - Heading 1"/>
    <w:basedOn w:val="Heading1"/>
    <w:autoRedefine/>
    <w:rsid w:val="004B6524"/>
  </w:style>
  <w:style w:type="paragraph" w:customStyle="1" w:styleId="BoxedText3-Heading1">
    <w:name w:val="Boxed Text 3 - Heading 1"/>
    <w:basedOn w:val="Heading1"/>
    <w:autoRedefine/>
    <w:rsid w:val="004B6524"/>
  </w:style>
  <w:style w:type="paragraph" w:customStyle="1" w:styleId="BoxedText1-ParagraphafterH1">
    <w:name w:val="Boxed Text 1 - Paragraph after H1"/>
    <w:basedOn w:val="Paragraphafter1head"/>
    <w:autoRedefine/>
    <w:rsid w:val="004B6524"/>
  </w:style>
  <w:style w:type="paragraph" w:customStyle="1" w:styleId="BoxedText1-BulletedList">
    <w:name w:val="Boxed Text 1 - Bulleted List"/>
    <w:basedOn w:val="BulletedList"/>
    <w:autoRedefine/>
    <w:rsid w:val="004B6524"/>
    <w:pPr>
      <w:numPr>
        <w:numId w:val="12"/>
      </w:numPr>
    </w:pPr>
  </w:style>
  <w:style w:type="paragraph" w:customStyle="1" w:styleId="BoxedText3-BulletedList">
    <w:name w:val="Boxed Text 3 - Bulleted List"/>
    <w:basedOn w:val="BoxedText2-BulletedList"/>
    <w:autoRedefine/>
    <w:rsid w:val="004B6524"/>
  </w:style>
  <w:style w:type="paragraph" w:customStyle="1" w:styleId="BoxedText3-ParagraphafterH1">
    <w:name w:val="Boxed Text 3 - Paragraph after H1"/>
    <w:basedOn w:val="Paragraphafter1head"/>
    <w:autoRedefine/>
    <w:rsid w:val="004B6524"/>
  </w:style>
  <w:style w:type="paragraph" w:customStyle="1" w:styleId="BoxedText2-ParagraphafterH1">
    <w:name w:val="Boxed Text 2 - Paragraph after H1"/>
    <w:basedOn w:val="Paragraphafter1head"/>
    <w:autoRedefine/>
    <w:rsid w:val="004B6524"/>
  </w:style>
  <w:style w:type="paragraph" w:customStyle="1" w:styleId="BoxedText2-BulletedList">
    <w:name w:val="Boxed Text 2 - Bulleted List"/>
    <w:basedOn w:val="BoxedText1-BulletedList"/>
    <w:autoRedefine/>
    <w:rsid w:val="004B6524"/>
  </w:style>
  <w:style w:type="paragraph" w:customStyle="1" w:styleId="BoxedText1-Normal">
    <w:name w:val="Boxed Text 1 - Normal"/>
    <w:basedOn w:val="Normal"/>
    <w:autoRedefine/>
    <w:rsid w:val="004B6524"/>
  </w:style>
  <w:style w:type="paragraph" w:customStyle="1" w:styleId="BoxedText2-Normal">
    <w:name w:val="Boxed Text 2 - Normal"/>
    <w:basedOn w:val="Normal"/>
    <w:autoRedefine/>
    <w:rsid w:val="004B6524"/>
  </w:style>
  <w:style w:type="paragraph" w:customStyle="1" w:styleId="BoxedText1-Heading2">
    <w:name w:val="Boxed Text 1 - Heading 2"/>
    <w:basedOn w:val="Heading2"/>
    <w:autoRedefine/>
    <w:rsid w:val="004B6524"/>
  </w:style>
  <w:style w:type="paragraph" w:customStyle="1" w:styleId="BoxedText2-Heading2">
    <w:name w:val="Boxed Text 2 - Heading 2"/>
    <w:basedOn w:val="Heading2"/>
    <w:autoRedefine/>
    <w:rsid w:val="004B6524"/>
  </w:style>
  <w:style w:type="paragraph" w:customStyle="1" w:styleId="BoxedText3-Normal">
    <w:name w:val="Boxed Text 3 - Normal"/>
    <w:basedOn w:val="BoxedText2-Normal"/>
    <w:autoRedefine/>
    <w:rsid w:val="004B6524"/>
  </w:style>
  <w:style w:type="paragraph" w:customStyle="1" w:styleId="TableText-Centered">
    <w:name w:val="Table Text - Centered"/>
    <w:basedOn w:val="TableText"/>
    <w:autoRedefine/>
    <w:rsid w:val="004B6524"/>
    <w:pPr>
      <w:jc w:val="center"/>
    </w:pPr>
  </w:style>
  <w:style w:type="paragraph" w:customStyle="1" w:styleId="BoxedText1-NumberedList">
    <w:name w:val="Boxed Text 1 - Numbered List"/>
    <w:basedOn w:val="NumberedList"/>
    <w:autoRedefine/>
    <w:rsid w:val="004B6524"/>
  </w:style>
  <w:style w:type="paragraph" w:customStyle="1" w:styleId="BoxedText2-NumberedList">
    <w:name w:val="Boxed Text 2 - Numbered List"/>
    <w:basedOn w:val="NumberedList"/>
    <w:autoRedefine/>
    <w:rsid w:val="004B6524"/>
  </w:style>
  <w:style w:type="paragraph" w:customStyle="1" w:styleId="BoxedText3-NumberedList">
    <w:name w:val="Boxed Text 3 - Numbered List"/>
    <w:basedOn w:val="NumberedList"/>
    <w:autoRedefine/>
    <w:rsid w:val="004B6524"/>
  </w:style>
  <w:style w:type="paragraph" w:customStyle="1" w:styleId="BoxedText1-ExitElementAbove">
    <w:name w:val="Boxed Text 1 - Exit Element Above"/>
    <w:basedOn w:val="Exitelementabove"/>
    <w:autoRedefine/>
    <w:rsid w:val="004B6524"/>
  </w:style>
  <w:style w:type="paragraph" w:customStyle="1" w:styleId="BoxedText2-ExitElementAbove">
    <w:name w:val="Boxed Text 2 - Exit Element Above"/>
    <w:basedOn w:val="Exitelementabove"/>
    <w:autoRedefine/>
    <w:rsid w:val="004B6524"/>
  </w:style>
  <w:style w:type="paragraph" w:customStyle="1" w:styleId="BoxedText3-ExitElementAbove">
    <w:name w:val="Boxed Text 3 - Exit Element Above"/>
    <w:basedOn w:val="Exitelementabove"/>
    <w:autoRedefine/>
    <w:rsid w:val="004B6524"/>
  </w:style>
  <w:style w:type="paragraph" w:customStyle="1" w:styleId="CheckboxList-Subhead">
    <w:name w:val="Checkbox List - Subhead"/>
    <w:basedOn w:val="CheckboxList"/>
    <w:autoRedefine/>
    <w:qFormat/>
    <w:rsid w:val="004B6524"/>
    <w:pPr>
      <w:numPr>
        <w:ilvl w:val="2"/>
        <w:numId w:val="13"/>
      </w:numPr>
    </w:pPr>
  </w:style>
  <w:style w:type="paragraph" w:customStyle="1" w:styleId="BoxedText1-BulletedListHollow">
    <w:name w:val="Boxed Text 1 - Bulleted List Hollow"/>
    <w:basedOn w:val="BulletedList-Hollow"/>
    <w:link w:val="BoxedText1-BulletedListHollowChar"/>
    <w:autoRedefine/>
    <w:qFormat/>
    <w:rsid w:val="004B6524"/>
    <w:pPr>
      <w:numPr>
        <w:numId w:val="21"/>
      </w:numPr>
      <w:tabs>
        <w:tab w:val="clear" w:pos="2880"/>
        <w:tab w:val="left" w:pos="1440"/>
        <w:tab w:val="left" w:pos="1530"/>
      </w:tabs>
    </w:pPr>
  </w:style>
  <w:style w:type="character" w:customStyle="1" w:styleId="BoxedText1-BulletedListHollowChar">
    <w:name w:val="Boxed Text 1 - Bulleted List Hollow Char"/>
    <w:link w:val="BoxedText1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Extract">
    <w:name w:val="Boxed Text 2 - Extract"/>
    <w:basedOn w:val="BoxedText"/>
    <w:link w:val="BoxedText2-ExtractChar"/>
    <w:autoRedefine/>
    <w:qFormat/>
    <w:rsid w:val="004B6524"/>
  </w:style>
  <w:style w:type="character" w:customStyle="1" w:styleId="BoxedText2-ExtractChar">
    <w:name w:val="Boxed Text 2 - Extract Char"/>
    <w:link w:val="BoxedText2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tract">
    <w:name w:val="Boxed Text 1 - Extract"/>
    <w:basedOn w:val="BoxedText2-Extract"/>
    <w:link w:val="BoxedText1-ExtractChar"/>
    <w:autoRedefine/>
    <w:qFormat/>
    <w:rsid w:val="004B6524"/>
  </w:style>
  <w:style w:type="character" w:customStyle="1" w:styleId="BoxedText1-ExtractChar">
    <w:name w:val="Boxed Text 1 - Extract Char"/>
    <w:link w:val="BoxedText1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Extract">
    <w:name w:val="Boxed Text 3 - Extract"/>
    <w:basedOn w:val="BoxedText1-Extract"/>
    <w:link w:val="BoxedText3-ExtractChar"/>
    <w:autoRedefine/>
    <w:qFormat/>
    <w:rsid w:val="004B6524"/>
  </w:style>
  <w:style w:type="character" w:customStyle="1" w:styleId="BoxedText3-ExtractChar">
    <w:name w:val="Boxed Text 3 - Extract Char"/>
    <w:link w:val="BoxedText3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BulletedListHollow">
    <w:name w:val="Boxed Text 2 - Bulleted List Hollow"/>
    <w:basedOn w:val="BoxedText1-BulletedListHollow"/>
    <w:link w:val="BoxedText2-BulletedListHollowChar"/>
    <w:autoRedefine/>
    <w:qFormat/>
    <w:rsid w:val="004B6524"/>
    <w:pPr>
      <w:numPr>
        <w:numId w:val="15"/>
      </w:numPr>
    </w:pPr>
  </w:style>
  <w:style w:type="character" w:customStyle="1" w:styleId="BoxedText2-BulletedListHollowChar">
    <w:name w:val="Boxed Text 2 - Bulleted List Hollow Char"/>
    <w:link w:val="BoxedText2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BulletedListHollow">
    <w:name w:val="Boxed Text 3 - Bulleted List Hollow"/>
    <w:basedOn w:val="BoxedText2-BulletedListHollow"/>
    <w:link w:val="BoxedText3-BulletedListHollowChar"/>
    <w:autoRedefine/>
    <w:qFormat/>
    <w:rsid w:val="004B6524"/>
  </w:style>
  <w:style w:type="character" w:customStyle="1" w:styleId="BoxedText3-BulletedListHollowChar">
    <w:name w:val="Boxed Text 3 - Bulleted List Hollow Char"/>
    <w:link w:val="BoxedText3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Heading3">
    <w:name w:val="Boxed Text 1 - Heading 3"/>
    <w:basedOn w:val="Heading3"/>
    <w:link w:val="BoxedText1-Heading3Char"/>
    <w:autoRedefine/>
    <w:qFormat/>
    <w:rsid w:val="004B6524"/>
  </w:style>
  <w:style w:type="character" w:customStyle="1" w:styleId="BoxedText1-Heading3Char">
    <w:name w:val="Boxed Text 1 - Heading 3 Char"/>
    <w:link w:val="BoxedText1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3-Heading3">
    <w:name w:val="Boxed Text 3 - Heading 3"/>
    <w:basedOn w:val="BoxedText1-Heading3"/>
    <w:link w:val="BoxedText3-Heading3Char"/>
    <w:autoRedefine/>
    <w:qFormat/>
    <w:rsid w:val="004B6524"/>
  </w:style>
  <w:style w:type="character" w:customStyle="1" w:styleId="BoxedText3-Heading3Char">
    <w:name w:val="Boxed Text 3 - Heading 3 Char"/>
    <w:link w:val="BoxedText3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2-Heading3">
    <w:name w:val="Boxed Text 2 - Heading 3"/>
    <w:basedOn w:val="BoxedText3-Heading3"/>
    <w:link w:val="BoxedText2-Heading3Char"/>
    <w:autoRedefine/>
    <w:qFormat/>
    <w:rsid w:val="004B6524"/>
  </w:style>
  <w:style w:type="character" w:customStyle="1" w:styleId="BoxedText2-Heading3Char">
    <w:name w:val="Boxed Text 2 - Heading 3 Char"/>
    <w:link w:val="BoxedText2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1-FlushLeftText">
    <w:name w:val="Boxed Text 1 - Flush Left Text"/>
    <w:basedOn w:val="BoxedText2-Normal"/>
    <w:link w:val="BoxedText1-FlushLeftTextChar"/>
    <w:autoRedefine/>
    <w:qFormat/>
    <w:rsid w:val="004B6524"/>
    <w:pPr>
      <w:ind w:firstLine="0"/>
    </w:pPr>
  </w:style>
  <w:style w:type="character" w:customStyle="1" w:styleId="BoxedText1-FlushLeftTextChar">
    <w:name w:val="Boxed Text 1 - Flush Left Text Char"/>
    <w:link w:val="BoxedText1-FlushLeftTex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FlushLeftText">
    <w:name w:val="Boxed Text 3 - Flush Left Text"/>
    <w:basedOn w:val="BoxedText1-FlushLeftText"/>
    <w:link w:val="BoxedText3-FlushLeftTextChar"/>
    <w:autoRedefine/>
    <w:qFormat/>
    <w:rsid w:val="004B6524"/>
  </w:style>
  <w:style w:type="character" w:customStyle="1" w:styleId="BoxedText3-FlushLeftTextChar">
    <w:name w:val="Boxed Text 3 - Flush Left Text Char"/>
    <w:link w:val="BoxedText3-FlushLeftTex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FlushLeftText">
    <w:name w:val="Boxed Text 2 - Flush Left Text"/>
    <w:basedOn w:val="BoxedText3-FlushLeftText"/>
    <w:link w:val="BoxedText2-FlushLeftTextChar"/>
    <w:autoRedefine/>
    <w:qFormat/>
    <w:rsid w:val="004B6524"/>
    <w:rPr>
      <w:iCs/>
    </w:rPr>
  </w:style>
  <w:style w:type="character" w:customStyle="1" w:styleId="BoxedText2-FlushLeftTextChar">
    <w:name w:val="Boxed Text 2 - Flush Left Text Char"/>
    <w:link w:val="BoxedText2-FlushLeftText"/>
    <w:rsid w:val="004B6524"/>
    <w:rPr>
      <w:rFonts w:ascii="Times New Roman" w:eastAsia="Times New Roman" w:hAnsi="Times New Roman" w:cs="Times New Roman"/>
      <w:iCs/>
      <w:sz w:val="24"/>
      <w:szCs w:val="20"/>
    </w:rPr>
  </w:style>
  <w:style w:type="paragraph" w:customStyle="1" w:styleId="BoxedText3-UnnumberedList">
    <w:name w:val="Boxed Text 3 - Unnumbered List"/>
    <w:basedOn w:val="BoxedText1-NumberedList"/>
    <w:link w:val="BoxedText3-UnnumberedListChar"/>
    <w:autoRedefine/>
    <w:qFormat/>
    <w:rsid w:val="004B6524"/>
    <w:pPr>
      <w:ind w:left="720"/>
    </w:pPr>
  </w:style>
  <w:style w:type="character" w:customStyle="1" w:styleId="BoxedText3-UnnumberedListChar">
    <w:name w:val="Boxed Text 3 - Unnumbered List Char"/>
    <w:link w:val="BoxedText3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UnnumberedList">
    <w:name w:val="Boxed Text 2 - Unnumbered List"/>
    <w:basedOn w:val="BoxedText3-UnnumberedList"/>
    <w:link w:val="BoxedText2-UnnumberedListChar"/>
    <w:autoRedefine/>
    <w:qFormat/>
    <w:rsid w:val="004B6524"/>
  </w:style>
  <w:style w:type="character" w:customStyle="1" w:styleId="BoxedText2-UnnumberedListChar">
    <w:name w:val="Boxed Text 2 - Unnumbered List Char"/>
    <w:link w:val="BoxedText2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UnnumberedList">
    <w:name w:val="Boxed Text 1 - Unnumbered List"/>
    <w:basedOn w:val="BoxedText2-UnnumberedList"/>
    <w:link w:val="BoxedText1-UnnumberedListChar"/>
    <w:autoRedefine/>
    <w:qFormat/>
    <w:rsid w:val="004B6524"/>
  </w:style>
  <w:style w:type="character" w:customStyle="1" w:styleId="BoxedText1-UnnumberedListChar">
    <w:name w:val="Boxed Text 1 - Unnumbered List Char"/>
    <w:link w:val="BoxedText1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itElementFL">
    <w:name w:val="Boxed Text 1 - Exit Element FL"/>
    <w:basedOn w:val="ExitElementAbove-FlushLeft"/>
    <w:link w:val="BoxedText1-ExitElementFLChar"/>
    <w:autoRedefine/>
    <w:qFormat/>
    <w:rsid w:val="004B6524"/>
  </w:style>
  <w:style w:type="character" w:customStyle="1" w:styleId="BoxedText1-ExitElementFLChar">
    <w:name w:val="Boxed Text 1 - Exit Element FL Char"/>
    <w:link w:val="BoxedText1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3-ExitElementFL">
    <w:name w:val="Boxed Text 3 - Exit Element FL"/>
    <w:basedOn w:val="BoxedText1-ExitElementFL"/>
    <w:link w:val="BoxedText3-ExitElementFLChar"/>
    <w:autoRedefine/>
    <w:qFormat/>
    <w:rsid w:val="004B6524"/>
  </w:style>
  <w:style w:type="character" w:customStyle="1" w:styleId="BoxedText3-ExitElementFLChar">
    <w:name w:val="Boxed Text 3 - Exit Element FL Char"/>
    <w:link w:val="BoxedText3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2-ExitElementFL">
    <w:name w:val="Boxed Text 2 - Exit Element FL"/>
    <w:basedOn w:val="BoxedText3-ExitElementFL"/>
    <w:link w:val="BoxedText2-ExitElementFLChar"/>
    <w:autoRedefine/>
    <w:qFormat/>
    <w:rsid w:val="004B6524"/>
  </w:style>
  <w:style w:type="character" w:customStyle="1" w:styleId="BoxedText2-ExitElementFLChar">
    <w:name w:val="Boxed Text 2 - Exit Element FL Char"/>
    <w:link w:val="BoxedText2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3-Heading2">
    <w:name w:val="Boxed Text 3 - Heading 2"/>
    <w:basedOn w:val="BoxedText2-Heading2"/>
    <w:link w:val="BoxedText3-Heading2Char"/>
    <w:autoRedefine/>
    <w:qFormat/>
    <w:rsid w:val="004B6524"/>
  </w:style>
  <w:style w:type="character" w:customStyle="1" w:styleId="BoxedText3-Heading2Char">
    <w:name w:val="Boxed Text 3 - Heading 2 Char"/>
    <w:link w:val="BoxedText3-Heading2"/>
    <w:rsid w:val="004B652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xedText1-Caption">
    <w:name w:val="Boxed Text 1 - Caption"/>
    <w:basedOn w:val="FigureNumberCaption"/>
    <w:link w:val="BoxedText1-CaptionChar"/>
    <w:autoRedefine/>
    <w:qFormat/>
    <w:rsid w:val="004B6524"/>
  </w:style>
  <w:style w:type="character" w:customStyle="1" w:styleId="BoxedText1-CaptionChar">
    <w:name w:val="Boxed Text 1 - Caption Char"/>
    <w:link w:val="BoxedText1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Caption">
    <w:name w:val="Boxed Text 2 - Caption"/>
    <w:basedOn w:val="BoxedText1-Caption"/>
    <w:link w:val="BoxedText2-CaptionChar"/>
    <w:autoRedefine/>
    <w:qFormat/>
    <w:rsid w:val="004B6524"/>
  </w:style>
  <w:style w:type="character" w:customStyle="1" w:styleId="BoxedText2-CaptionChar">
    <w:name w:val="Boxed Text 2 - Caption Char"/>
    <w:link w:val="BoxedText2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Caption">
    <w:name w:val="Boxed Text 3 - Caption"/>
    <w:basedOn w:val="BoxedText2-Caption"/>
    <w:link w:val="BoxedText3-CaptionChar"/>
    <w:autoRedefine/>
    <w:qFormat/>
    <w:rsid w:val="004B6524"/>
  </w:style>
  <w:style w:type="character" w:customStyle="1" w:styleId="BoxedText3-CaptionChar">
    <w:name w:val="Boxed Text 3 - Caption Char"/>
    <w:link w:val="BoxedText3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SectionNumber">
    <w:name w:val="Section Number"/>
    <w:basedOn w:val="PartNumber"/>
    <w:link w:val="SectionNumberChar"/>
    <w:autoRedefine/>
    <w:qFormat/>
    <w:rsid w:val="004B6524"/>
    <w:pPr>
      <w:jc w:val="center"/>
    </w:pPr>
    <w:rPr>
      <w:b w:val="0"/>
    </w:rPr>
  </w:style>
  <w:style w:type="character" w:customStyle="1" w:styleId="SectionNumberChar">
    <w:name w:val="Section Number Char"/>
    <w:link w:val="SectionNumber"/>
    <w:rsid w:val="004B6524"/>
    <w:rPr>
      <w:rFonts w:ascii="Times New Roman" w:eastAsia="Times New Roman" w:hAnsi="Times New Roman" w:cs="Times New Roman"/>
      <w:sz w:val="36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ectionTitle">
    <w:name w:val="Section Title"/>
    <w:basedOn w:val="PartTitle"/>
    <w:autoRedefine/>
    <w:qFormat/>
    <w:rsid w:val="004B6524"/>
    <w:pPr>
      <w:jc w:val="center"/>
    </w:pPr>
  </w:style>
  <w:style w:type="paragraph" w:customStyle="1" w:styleId="BulletedHeading-Hollow">
    <w:name w:val="Bulleted Heading - Hollow"/>
    <w:basedOn w:val="BulletedHeading"/>
    <w:autoRedefine/>
    <w:qFormat/>
    <w:rsid w:val="004B6524"/>
    <w:rPr>
      <w:b w:val="0"/>
      <w:i/>
    </w:rPr>
  </w:style>
  <w:style w:type="character" w:customStyle="1" w:styleId="BulletedHeadingChar">
    <w:name w:val="Bulleted Heading Char"/>
    <w:link w:val="BulletedHeading"/>
    <w:rsid w:val="004B6524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BulletedHeading-ThirdLevel">
    <w:name w:val="Bulleted Heading - Third Level"/>
    <w:basedOn w:val="BulletedHeading-Hollow"/>
    <w:autoRedefine/>
    <w:qFormat/>
    <w:rsid w:val="004B6524"/>
    <w:pPr>
      <w:numPr>
        <w:ilvl w:val="2"/>
      </w:numPr>
    </w:pPr>
    <w:rPr>
      <w:i w:val="0"/>
    </w:rPr>
  </w:style>
  <w:style w:type="paragraph" w:customStyle="1" w:styleId="BulletedHeading-SecondLevel">
    <w:name w:val="Bulleted Heading - Second Level"/>
    <w:basedOn w:val="BulletedHeading"/>
    <w:link w:val="BulletedHeading-SecondLevelChar"/>
    <w:autoRedefine/>
    <w:qFormat/>
    <w:rsid w:val="004B6524"/>
    <w:pPr>
      <w:numPr>
        <w:ilvl w:val="1"/>
      </w:numPr>
    </w:pPr>
    <w:rPr>
      <w:b w:val="0"/>
      <w:i/>
    </w:rPr>
  </w:style>
  <w:style w:type="character" w:customStyle="1" w:styleId="BulletedHeading-SecondLevelChar">
    <w:name w:val="Bulleted Heading - Second Level Char"/>
    <w:link w:val="BulletedHeading-SecondLevel"/>
    <w:rsid w:val="004B6524"/>
    <w:rPr>
      <w:rFonts w:ascii="Times New Roman" w:eastAsia="Times New Roman" w:hAnsi="Times New Roman" w:cs="Times New Roman"/>
      <w:bCs/>
      <w:i/>
      <w:sz w:val="24"/>
      <w:szCs w:val="20"/>
    </w:rPr>
  </w:style>
  <w:style w:type="paragraph" w:customStyle="1" w:styleId="BoxedText1-Heading1Subhead">
    <w:name w:val="Boxed Text 1 - Heading 1 Subhead"/>
    <w:basedOn w:val="Heading1Subhead"/>
    <w:link w:val="BoxedText1-Heading1SubheadChar"/>
    <w:autoRedefine/>
    <w:qFormat/>
    <w:rsid w:val="004B6524"/>
  </w:style>
  <w:style w:type="character" w:customStyle="1" w:styleId="BoxedText1-Heading1SubheadChar">
    <w:name w:val="Boxed Text 1 - Heading 1 Subhead Char"/>
    <w:link w:val="BoxedText1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3-Heading1Subhead">
    <w:name w:val="Boxed Text 3 - Heading 1 Subhead"/>
    <w:basedOn w:val="BoxedText1-Heading1Subhead"/>
    <w:link w:val="BoxedText3-Heading1SubheadChar"/>
    <w:autoRedefine/>
    <w:qFormat/>
    <w:rsid w:val="004B6524"/>
  </w:style>
  <w:style w:type="character" w:customStyle="1" w:styleId="BoxedText3-Heading1SubheadChar">
    <w:name w:val="Boxed Text 3 - Heading 1 Subhead Char"/>
    <w:link w:val="BoxedText3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2-Heading1Subhead">
    <w:name w:val="Boxed Text 2 - Heading 1 Subhead"/>
    <w:basedOn w:val="BoxedText3-Heading1Subhead"/>
    <w:link w:val="BoxedText2-Heading1SubheadChar"/>
    <w:autoRedefine/>
    <w:qFormat/>
    <w:rsid w:val="004B6524"/>
  </w:style>
  <w:style w:type="character" w:customStyle="1" w:styleId="BoxedText2-Heading1SubheadChar">
    <w:name w:val="Boxed Text 2 - Heading 1 Subhead Char"/>
    <w:link w:val="BoxedText2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1-CheckboxList">
    <w:name w:val="Boxed Text 1 - Checkbox List"/>
    <w:basedOn w:val="CheckboxList"/>
    <w:autoRedefine/>
    <w:qFormat/>
    <w:rsid w:val="004B6524"/>
    <w:pPr>
      <w:numPr>
        <w:numId w:val="17"/>
      </w:numPr>
    </w:pPr>
  </w:style>
  <w:style w:type="paragraph" w:customStyle="1" w:styleId="BoxedText3-CheckboxList">
    <w:name w:val="Boxed Text 3 - Checkbox List"/>
    <w:basedOn w:val="BoxedText1-CheckboxList"/>
    <w:autoRedefine/>
    <w:qFormat/>
    <w:rsid w:val="004B6524"/>
  </w:style>
  <w:style w:type="paragraph" w:customStyle="1" w:styleId="BoxedText2-CheckboxList">
    <w:name w:val="Boxed Text 2 - Checkbox List"/>
    <w:basedOn w:val="BoxedText3-CheckboxList"/>
    <w:autoRedefine/>
    <w:qFormat/>
    <w:rsid w:val="004B6524"/>
  </w:style>
  <w:style w:type="paragraph" w:customStyle="1" w:styleId="Extract-Italic">
    <w:name w:val="Extract - Italic"/>
    <w:basedOn w:val="Extract"/>
    <w:link w:val="Extract-ItalicChar"/>
    <w:autoRedefine/>
    <w:qFormat/>
    <w:rsid w:val="004B6524"/>
    <w:rPr>
      <w:i/>
    </w:rPr>
  </w:style>
  <w:style w:type="character" w:customStyle="1" w:styleId="Extract-ItalicChar">
    <w:name w:val="Extract - Italic Char"/>
    <w:link w:val="Extract-Italic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Extract-Subsequentparagraph-Italic">
    <w:name w:val="Extract - Subsequent paragraph - Italic"/>
    <w:basedOn w:val="Extractsubsequentparagraph"/>
    <w:autoRedefine/>
    <w:qFormat/>
    <w:rsid w:val="004B6524"/>
    <w:rPr>
      <w:i/>
    </w:rPr>
  </w:style>
  <w:style w:type="character" w:customStyle="1" w:styleId="ExtractsubsequentparagraphChar">
    <w:name w:val="Extract subsequent paragraph Char"/>
    <w:link w:val="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BulletedList-Italic">
    <w:name w:val="Extract Bulleted List - Italic"/>
    <w:basedOn w:val="ExtractBulletedList"/>
    <w:autoRedefine/>
    <w:qFormat/>
    <w:rsid w:val="004B6524"/>
    <w:pPr>
      <w:numPr>
        <w:numId w:val="0"/>
      </w:numPr>
    </w:pPr>
    <w:rPr>
      <w:i/>
    </w:rPr>
  </w:style>
  <w:style w:type="paragraph" w:customStyle="1" w:styleId="ExitElementAbove-FLBold">
    <w:name w:val="Exit Element Above - FL Bold"/>
    <w:basedOn w:val="ExitElementAbove-FlushLeftItalic"/>
    <w:link w:val="ExitElementAbove-FLBoldChar"/>
    <w:autoRedefine/>
    <w:qFormat/>
    <w:rsid w:val="004B6524"/>
    <w:rPr>
      <w:b/>
      <w:i w:val="0"/>
    </w:rPr>
  </w:style>
  <w:style w:type="character" w:customStyle="1" w:styleId="ExitElementAbove-FLBoldChar">
    <w:name w:val="Exit Element Above - FL Bold Char"/>
    <w:link w:val="ExitElementAbove-FLBold"/>
    <w:rsid w:val="004B6524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ExitElementAbove-FlushLeftItalicChar">
    <w:name w:val="Exit Element Above - Flush Left Italic Char"/>
    <w:link w:val="ExitElementAbove-FlushLeftItalic"/>
    <w:rsid w:val="004B6524"/>
    <w:rPr>
      <w:rFonts w:ascii="Times New Roman" w:eastAsia="Times New Roman" w:hAnsi="Times New Roman" w:cs="Times New Roman"/>
      <w:bCs/>
      <w:i/>
      <w:sz w:val="24"/>
      <w:szCs w:val="20"/>
    </w:rPr>
  </w:style>
  <w:style w:type="paragraph" w:customStyle="1" w:styleId="BoxedText1-LetteredList">
    <w:name w:val="Boxed Text 1 - Lettered List"/>
    <w:basedOn w:val="LetteredList"/>
    <w:link w:val="BoxedText1-LetteredListChar"/>
    <w:autoRedefine/>
    <w:qFormat/>
    <w:rsid w:val="004B6524"/>
  </w:style>
  <w:style w:type="character" w:customStyle="1" w:styleId="BoxedText1-LetteredListChar">
    <w:name w:val="Boxed Text 1 - Lettered List Char"/>
    <w:link w:val="BoxedText1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LetteredList">
    <w:name w:val="Boxed Text 2 - Lettered List"/>
    <w:basedOn w:val="BoxedText1-LetteredList"/>
    <w:link w:val="BoxedText2-LetteredListChar"/>
    <w:autoRedefine/>
    <w:qFormat/>
    <w:rsid w:val="004B6524"/>
  </w:style>
  <w:style w:type="character" w:customStyle="1" w:styleId="BoxedText2-LetteredListChar">
    <w:name w:val="Boxed Text 2 - Lettered List Char"/>
    <w:link w:val="BoxedText2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LetteredList">
    <w:name w:val="Boxed Text 3 - Lettered List"/>
    <w:basedOn w:val="BoxedText2-LetteredList"/>
    <w:link w:val="BoxedText3-LetteredListChar"/>
    <w:autoRedefine/>
    <w:qFormat/>
    <w:rsid w:val="004B6524"/>
  </w:style>
  <w:style w:type="character" w:customStyle="1" w:styleId="BoxedText3-LetteredListChar">
    <w:name w:val="Boxed Text 3 - Lettered List Char"/>
    <w:link w:val="BoxedText3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-CheckboxList">
    <w:name w:val="Table Text - Checkbox List"/>
    <w:basedOn w:val="TableText-BulletedList"/>
    <w:link w:val="TableText-CheckboxListChar"/>
    <w:autoRedefine/>
    <w:qFormat/>
    <w:rsid w:val="004B6524"/>
    <w:pPr>
      <w:numPr>
        <w:numId w:val="18"/>
      </w:numPr>
    </w:pPr>
  </w:style>
  <w:style w:type="character" w:customStyle="1" w:styleId="TableText-CheckboxListChar">
    <w:name w:val="Table Text - Checkbox List Char"/>
    <w:link w:val="TableText-CheckboxList"/>
    <w:rsid w:val="004B6524"/>
    <w:rPr>
      <w:rFonts w:ascii="Times New Roman" w:eastAsia="Times New Roman" w:hAnsi="Times New Roman" w:cs="Times New Roman"/>
      <w:sz w:val="24"/>
      <w:szCs w:val="20"/>
    </w:rPr>
  </w:style>
  <w:style w:type="character" w:customStyle="1" w:styleId="TableText-BulletedListChar">
    <w:name w:val="Table Text - Bulleted List Char"/>
    <w:link w:val="TableText-Bullet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-NumberedList">
    <w:name w:val="Extract - Numbered List"/>
    <w:basedOn w:val="NumberedList"/>
    <w:link w:val="Extract-NumberedListChar"/>
    <w:autoRedefine/>
    <w:qFormat/>
    <w:rsid w:val="004B6524"/>
    <w:pPr>
      <w:ind w:left="1530"/>
    </w:pPr>
  </w:style>
  <w:style w:type="character" w:customStyle="1" w:styleId="Extract-NumberedListChar">
    <w:name w:val="Extract - Numbered List Char"/>
    <w:link w:val="Extract-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-LetteredList">
    <w:name w:val="Extract - Lettered List"/>
    <w:basedOn w:val="LetteredList"/>
    <w:link w:val="Extract-LetteredListChar"/>
    <w:autoRedefine/>
    <w:qFormat/>
    <w:rsid w:val="004B6524"/>
    <w:pPr>
      <w:ind w:left="2250"/>
    </w:pPr>
  </w:style>
  <w:style w:type="character" w:customStyle="1" w:styleId="Extract-LetteredListChar">
    <w:name w:val="Extract - Lettered List Char"/>
    <w:link w:val="Extract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NoteText-SubsequentParagraph">
    <w:name w:val="Note Text - Subsequent Paragraph"/>
    <w:basedOn w:val="NoteText"/>
    <w:link w:val="NoteText-SubsequentParagraphChar"/>
    <w:autoRedefine/>
    <w:qFormat/>
    <w:rsid w:val="004B6524"/>
    <w:pPr>
      <w:ind w:firstLine="288"/>
    </w:pPr>
  </w:style>
  <w:style w:type="character" w:customStyle="1" w:styleId="NoteText-SubsequentParagraphChar">
    <w:name w:val="Note Text - Subsequent Paragraph Char"/>
    <w:link w:val="NoteText-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UnnumberedList-SubsequentParagraph">
    <w:name w:val="Unnumbered List - Subsequent Paragraph"/>
    <w:basedOn w:val="UnnumberedList"/>
    <w:link w:val="UnnumberedList-SubsequentParagraphChar"/>
    <w:autoRedefine/>
    <w:qFormat/>
    <w:rsid w:val="004B6524"/>
    <w:pPr>
      <w:ind w:hanging="36"/>
    </w:pPr>
  </w:style>
  <w:style w:type="character" w:customStyle="1" w:styleId="UnnumberedList-SubsequentParagraphChar">
    <w:name w:val="Unnumbered List - Subsequent Paragraph Char"/>
    <w:link w:val="UnnumberedList-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LetteredList-Italic">
    <w:name w:val="Lettered List - Italic"/>
    <w:basedOn w:val="LetteredList"/>
    <w:link w:val="LetteredList-ItalicChar"/>
    <w:autoRedefine/>
    <w:qFormat/>
    <w:rsid w:val="004B6524"/>
    <w:rPr>
      <w:i/>
    </w:rPr>
  </w:style>
  <w:style w:type="character" w:customStyle="1" w:styleId="LetteredList-ItalicChar">
    <w:name w:val="Lettered List - Italic Char"/>
    <w:link w:val="LetteredList-Italic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TableText-FlushRight">
    <w:name w:val="Table Text - Flush Right"/>
    <w:basedOn w:val="TableText"/>
    <w:autoRedefine/>
    <w:qFormat/>
    <w:rsid w:val="004B6524"/>
    <w:pPr>
      <w:jc w:val="right"/>
    </w:pPr>
  </w:style>
  <w:style w:type="paragraph" w:customStyle="1" w:styleId="TableText-IndentedList">
    <w:name w:val="Table Text - Indented List"/>
    <w:basedOn w:val="TableText"/>
    <w:link w:val="TableText-IndentedListChar"/>
    <w:autoRedefine/>
    <w:qFormat/>
    <w:rsid w:val="004B6524"/>
    <w:pPr>
      <w:ind w:left="882" w:hanging="270"/>
    </w:pPr>
  </w:style>
  <w:style w:type="character" w:customStyle="1" w:styleId="TableText-IndentedListChar">
    <w:name w:val="Table Text - Indented List Char"/>
    <w:link w:val="TableText-Indent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BoxedText2-UnnumberedListNotBold">
    <w:name w:val="Style Boxed Text 2 - Unnumbered List + Not Bold"/>
    <w:basedOn w:val="BoxedText2-UnnumberedList"/>
    <w:autoRedefine/>
    <w:rsid w:val="004B6524"/>
    <w:rPr>
      <w:b/>
    </w:rPr>
  </w:style>
  <w:style w:type="paragraph" w:customStyle="1" w:styleId="BoxedText2-ExtractSubsequentParagraph">
    <w:name w:val="Boxed Text 2 - Extract Subsequent Paragraph"/>
    <w:basedOn w:val="Normal"/>
    <w:link w:val="BoxedText2-ExtractSubsequentParagraphChar"/>
    <w:autoRedefine/>
    <w:qFormat/>
    <w:rsid w:val="004B6524"/>
    <w:pPr>
      <w:ind w:left="1008" w:right="576"/>
    </w:pPr>
  </w:style>
  <w:style w:type="character" w:customStyle="1" w:styleId="BoxedText2-ExtractSubsequentParagraphChar">
    <w:name w:val="Boxed Text 2 - Extract Subsequent Paragraph Char"/>
    <w:link w:val="BoxedText2-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ExtractSubsequentParagraph">
    <w:name w:val="Boxed Text 3 - Extract Subsequent Paragraph"/>
    <w:basedOn w:val="BoxedText2-ExtractSubsequentParagraph"/>
    <w:link w:val="BoxedText3-ExtractSubsequentParagraphChar"/>
    <w:autoRedefine/>
    <w:qFormat/>
    <w:rsid w:val="004B6524"/>
  </w:style>
  <w:style w:type="character" w:customStyle="1" w:styleId="BoxedText3-ExtractSubsequentParagraphChar">
    <w:name w:val="Boxed Text 3 - Extract Subsequent Paragraph Char"/>
    <w:link w:val="BoxedText3-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tractSubsequentParagraph">
    <w:name w:val="Boxed Text 1 - Extract Subsequent Paragraph"/>
    <w:basedOn w:val="Extractsubsequentparagraph"/>
    <w:link w:val="BoxedText1-ExtractSubsequentParagraphChar"/>
    <w:autoRedefine/>
    <w:qFormat/>
    <w:rsid w:val="004004A6"/>
    <w:pPr>
      <w:ind w:left="167" w:hanging="90"/>
    </w:pPr>
    <w:rPr>
      <w:b/>
    </w:rPr>
  </w:style>
  <w:style w:type="character" w:customStyle="1" w:styleId="BoxedText1-ExtractSubsequentParagraphChar">
    <w:name w:val="Boxed Text 1 - Extract Subsequent Paragraph Char"/>
    <w:link w:val="BoxedText1-ExtractSubsequentParagraph"/>
    <w:rsid w:val="004004A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xtractBulletedList-Sublist">
    <w:name w:val="Extract Bulleted List - Sublist"/>
    <w:basedOn w:val="ExtractBulletedList"/>
    <w:link w:val="ExtractBulletedList-SublistChar"/>
    <w:autoRedefine/>
    <w:qFormat/>
    <w:rsid w:val="004B6524"/>
    <w:pPr>
      <w:numPr>
        <w:ilvl w:val="1"/>
      </w:numPr>
    </w:pPr>
    <w:rPr>
      <w:rFonts w:eastAsia="Calibri"/>
    </w:rPr>
  </w:style>
  <w:style w:type="character" w:customStyle="1" w:styleId="ExtractBulletedList-SublistChar">
    <w:name w:val="Extract Bulleted List - Sublist Char"/>
    <w:link w:val="ExtractBulletedList-Sublist"/>
    <w:rsid w:val="004B6524"/>
    <w:rPr>
      <w:rFonts w:ascii="Times New Roman" w:eastAsia="Calibri" w:hAnsi="Times New Roman" w:cs="Times New Roman"/>
      <w:kern w:val="2"/>
      <w:sz w:val="24"/>
      <w:szCs w:val="20"/>
    </w:rPr>
  </w:style>
  <w:style w:type="paragraph" w:customStyle="1" w:styleId="ExtractHeading">
    <w:name w:val="Extract Heading"/>
    <w:basedOn w:val="Extract-NumberedList"/>
    <w:link w:val="ExtractHeadingChar"/>
    <w:autoRedefine/>
    <w:qFormat/>
    <w:rsid w:val="004B6524"/>
    <w:rPr>
      <w:rFonts w:eastAsia="Calibri"/>
      <w:b/>
    </w:rPr>
  </w:style>
  <w:style w:type="character" w:customStyle="1" w:styleId="ExtractHeadingChar">
    <w:name w:val="Extract Heading Char"/>
    <w:link w:val="ExtractHeading"/>
    <w:rsid w:val="004B6524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TableText-Italic">
    <w:name w:val="Table Text - Italic"/>
    <w:basedOn w:val="TableText"/>
    <w:link w:val="TableText-ItalicChar"/>
    <w:qFormat/>
    <w:rsid w:val="004B6524"/>
    <w:rPr>
      <w:rFonts w:eastAsia="Calibri"/>
      <w:i/>
    </w:rPr>
  </w:style>
  <w:style w:type="character" w:customStyle="1" w:styleId="TableText-ItalicChar">
    <w:name w:val="Table Text - Italic Char"/>
    <w:link w:val="TableText-Italic"/>
    <w:rsid w:val="004B6524"/>
    <w:rPr>
      <w:rFonts w:ascii="Times New Roman" w:eastAsia="Calibri" w:hAnsi="Times New Roman" w:cs="Times New Roman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6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2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54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48A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854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48A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013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F08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B606D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6DB"/>
    <w:pPr>
      <w:widowControl/>
      <w:spacing w:after="160" w:line="259" w:lineRule="auto"/>
      <w:ind w:left="720" w:firstLine="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73A44"/>
    <w:pPr>
      <w:widowControl/>
      <w:spacing w:before="100" w:beforeAutospacing="1" w:after="100" w:afterAutospacing="1" w:line="240" w:lineRule="auto"/>
      <w:ind w:firstLine="0"/>
    </w:pPr>
    <w:rPr>
      <w:rFonts w:eastAsiaTheme="minorEastAsi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75868"/>
    <w:rPr>
      <w:color w:val="800080" w:themeColor="followedHyperlink"/>
      <w:u w:val="single"/>
    </w:rPr>
  </w:style>
  <w:style w:type="paragraph" w:customStyle="1" w:styleId="EmptyCellLayoutStyle">
    <w:name w:val="EmptyCellLayoutStyle"/>
    <w:rsid w:val="00705DF0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</w:rPr>
  </w:style>
  <w:style w:type="paragraph" w:styleId="NoSpacing">
    <w:name w:val="No Spacing"/>
    <w:link w:val="NoSpacingChar"/>
    <w:uiPriority w:val="1"/>
    <w:qFormat/>
    <w:rsid w:val="00F64F2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64F2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p21.org/storage/documents/docs/P21_framework_0816.pdf" TargetMode="Externa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chsvt.org/wdp/Habits_of_Mind.pdf" TargetMode="Externa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gadoe.org/" TargetMode="External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irdsall\AppData\Roaming\Microsoft\Templates\Melanie'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DC05D1490A38478BF5952118890CDF" ma:contentTypeVersion="0" ma:contentTypeDescription="Create a new document." ma:contentTypeScope="" ma:versionID="3eafbcdce9c2c1ff9529c5da4e620a9a">
  <xsd:schema xmlns:xsd="http://www.w3.org/2001/XMLSchema" xmlns:xs="http://www.w3.org/2001/XMLSchema" xmlns:p="http://schemas.microsoft.com/office/2006/metadata/properties" xmlns:ns2="1d496aed-39d0-4758-b3cf-4e4773287716" targetNamespace="http://schemas.microsoft.com/office/2006/metadata/properties" ma:root="true" ma:fieldsID="06a91b44c78fb316bb61a86ffe624fa1" ns2:_="">
    <xsd:import namespace="1d496aed-39d0-4758-b3cf-4e477328771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82A961-49E6-4A20-874A-54D07980D108}"/>
</file>

<file path=customXml/itemProps2.xml><?xml version="1.0" encoding="utf-8"?>
<ds:datastoreItem xmlns:ds="http://schemas.openxmlformats.org/officeDocument/2006/customXml" ds:itemID="{C38F8428-92B5-4813-9FC0-943C684F2018}"/>
</file>

<file path=customXml/itemProps3.xml><?xml version="1.0" encoding="utf-8"?>
<ds:datastoreItem xmlns:ds="http://schemas.openxmlformats.org/officeDocument/2006/customXml" ds:itemID="{CBA830F6-A57E-4CA4-BA7F-A4E86A1D0951}"/>
</file>

<file path=customXml/itemProps4.xml><?xml version="1.0" encoding="utf-8"?>
<ds:datastoreItem xmlns:ds="http://schemas.openxmlformats.org/officeDocument/2006/customXml" ds:itemID="{58F7114D-1B2E-46DD-8594-196CD4413204}"/>
</file>

<file path=docProps/app.xml><?xml version="1.0" encoding="utf-8"?>
<Properties xmlns="http://schemas.openxmlformats.org/officeDocument/2006/extended-properties" xmlns:vt="http://schemas.openxmlformats.org/officeDocument/2006/docPropsVTypes">
  <Template>Melanie's Template</Template>
  <TotalTime>1</TotalTime>
  <Pages>6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Improvement Project Work Plan Template</vt:lpstr>
    </vt:vector>
  </TitlesOfParts>
  <Company>Microsoft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Improvement Project Work Plan Template</dc:title>
  <dc:creator>Jean Quigg</dc:creator>
  <cp:lastModifiedBy>Marcie Singletary</cp:lastModifiedBy>
  <cp:revision>2</cp:revision>
  <cp:lastPrinted>2020-07-22T19:52:00Z</cp:lastPrinted>
  <dcterms:created xsi:type="dcterms:W3CDTF">2024-01-19T15:54:00Z</dcterms:created>
  <dcterms:modified xsi:type="dcterms:W3CDTF">2024-01-19T15:54:00Z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0x010100E4DC05D1490A38478BF5952118890CDF</vt:lpwstr>
  </property>
  <property fmtid="{D5CDD505-2E9C-101B-9397-08002B2CF9AE}" pid="3" name="Order">
    <vt:r8>135600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Page">
    <vt:lpwstr/>
  </property>
  <property fmtid="{D5CDD505-2E9C-101B-9397-08002B2CF9AE}" pid="9" name="Audience">
    <vt:lpwstr>;#Public;#</vt:lpwstr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